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92B6E" w14:textId="77777777" w:rsid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 </w:t>
      </w:r>
    </w:p>
    <w:p w14:paraId="13D40DFB" w14:textId="77777777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>Voici les coûts de gestion 2024 :</w:t>
      </w:r>
    </w:p>
    <w:p w14:paraId="492902C4" w14:textId="77777777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> </w:t>
      </w:r>
    </w:p>
    <w:p w14:paraId="455BF5F7" w14:textId="1DABE097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 xml:space="preserve">IMMOJAD : </w:t>
      </w:r>
      <w:r>
        <w:rPr>
          <w:rFonts w:ascii="Calibri" w:hAnsi="Calibri" w:cs="Calibri"/>
          <w:color w:val="1D2228"/>
          <w:sz w:val="40"/>
          <w:szCs w:val="40"/>
        </w:rPr>
        <w:t xml:space="preserve">  </w:t>
      </w:r>
      <w:r w:rsidRPr="0050584E">
        <w:rPr>
          <w:rFonts w:ascii="Calibri" w:hAnsi="Calibri" w:cs="Calibri"/>
          <w:color w:val="1D2228"/>
          <w:sz w:val="40"/>
          <w:szCs w:val="40"/>
        </w:rPr>
        <w:t>7724,10€</w:t>
      </w:r>
    </w:p>
    <w:p w14:paraId="73F7D99F" w14:textId="100A5E12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 xml:space="preserve">FALL : </w:t>
      </w:r>
      <w:r>
        <w:rPr>
          <w:rFonts w:ascii="Calibri" w:hAnsi="Calibri" w:cs="Calibri"/>
          <w:color w:val="1D2228"/>
          <w:sz w:val="40"/>
          <w:szCs w:val="40"/>
        </w:rPr>
        <w:t xml:space="preserve">            </w:t>
      </w:r>
      <w:r w:rsidRPr="0050584E">
        <w:rPr>
          <w:rFonts w:ascii="Calibri" w:hAnsi="Calibri" w:cs="Calibri"/>
          <w:color w:val="1D2228"/>
          <w:sz w:val="40"/>
          <w:szCs w:val="40"/>
        </w:rPr>
        <w:t>2010,01€</w:t>
      </w:r>
    </w:p>
    <w:p w14:paraId="0664A140" w14:textId="77777777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>TREMOILLE : 2715,63€</w:t>
      </w:r>
    </w:p>
    <w:p w14:paraId="5D8ACAB9" w14:textId="7089204E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 xml:space="preserve">SENLIS : </w:t>
      </w:r>
      <w:r>
        <w:rPr>
          <w:rFonts w:ascii="Calibri" w:hAnsi="Calibri" w:cs="Calibri"/>
          <w:color w:val="1D2228"/>
          <w:sz w:val="40"/>
          <w:szCs w:val="40"/>
        </w:rPr>
        <w:t xml:space="preserve">         </w:t>
      </w:r>
      <w:r w:rsidRPr="0050584E">
        <w:rPr>
          <w:rFonts w:ascii="Calibri" w:hAnsi="Calibri" w:cs="Calibri"/>
          <w:color w:val="1D2228"/>
          <w:sz w:val="40"/>
          <w:szCs w:val="40"/>
        </w:rPr>
        <w:t>3889,54€</w:t>
      </w:r>
    </w:p>
    <w:p w14:paraId="308FF712" w14:textId="14F8772D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>
        <w:rPr>
          <w:rFonts w:ascii="Calibri" w:hAnsi="Calibri" w:cs="Calibri"/>
          <w:color w:val="1D2228"/>
          <w:sz w:val="40"/>
          <w:szCs w:val="40"/>
        </w:rPr>
        <w:t>LES LILAS</w:t>
      </w:r>
      <w:r w:rsidRPr="0050584E">
        <w:rPr>
          <w:rFonts w:ascii="Calibri" w:hAnsi="Calibri" w:cs="Calibri"/>
          <w:color w:val="1D2228"/>
          <w:sz w:val="40"/>
          <w:szCs w:val="40"/>
        </w:rPr>
        <w:t xml:space="preserve"> : </w:t>
      </w:r>
      <w:r>
        <w:rPr>
          <w:rFonts w:ascii="Calibri" w:hAnsi="Calibri" w:cs="Calibri"/>
          <w:color w:val="1D2228"/>
          <w:sz w:val="40"/>
          <w:szCs w:val="40"/>
        </w:rPr>
        <w:t xml:space="preserve">    </w:t>
      </w:r>
      <w:r w:rsidRPr="0050584E">
        <w:rPr>
          <w:rFonts w:ascii="Calibri" w:hAnsi="Calibri" w:cs="Calibri"/>
          <w:color w:val="1D2228"/>
          <w:sz w:val="40"/>
          <w:szCs w:val="40"/>
        </w:rPr>
        <w:t>1357,37€</w:t>
      </w:r>
    </w:p>
    <w:p w14:paraId="7026FA57" w14:textId="31982F04" w:rsid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 xml:space="preserve">JOF : </w:t>
      </w:r>
      <w:r>
        <w:rPr>
          <w:rFonts w:ascii="Calibri" w:hAnsi="Calibri" w:cs="Calibri"/>
          <w:color w:val="1D2228"/>
          <w:sz w:val="40"/>
          <w:szCs w:val="40"/>
        </w:rPr>
        <w:t xml:space="preserve">              </w:t>
      </w:r>
      <w:r w:rsidRPr="0050584E">
        <w:rPr>
          <w:rFonts w:ascii="Calibri" w:hAnsi="Calibri" w:cs="Calibri"/>
          <w:color w:val="1D2228"/>
          <w:sz w:val="40"/>
          <w:szCs w:val="40"/>
        </w:rPr>
        <w:t>4018,57€</w:t>
      </w:r>
    </w:p>
    <w:p w14:paraId="00ECEFCF" w14:textId="43B915C0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FF0000"/>
          <w:sz w:val="40"/>
          <w:szCs w:val="40"/>
        </w:rPr>
      </w:pPr>
      <w:r w:rsidRPr="0050584E">
        <w:rPr>
          <w:rFonts w:ascii="Calibri" w:hAnsi="Calibri" w:cs="Calibri"/>
          <w:color w:val="FF0000"/>
          <w:sz w:val="40"/>
          <w:szCs w:val="40"/>
        </w:rPr>
        <w:t>Total :             21 714</w:t>
      </w:r>
    </w:p>
    <w:p w14:paraId="225EDA50" w14:textId="77777777" w:rsidR="0050584E" w:rsidRPr="0050584E" w:rsidRDefault="0050584E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40"/>
          <w:szCs w:val="40"/>
        </w:rPr>
      </w:pPr>
      <w:r w:rsidRPr="0050584E">
        <w:rPr>
          <w:rFonts w:ascii="Calibri" w:hAnsi="Calibri" w:cs="Calibri"/>
          <w:color w:val="1D2228"/>
          <w:sz w:val="40"/>
          <w:szCs w:val="40"/>
        </w:rPr>
        <w:t> </w:t>
      </w:r>
    </w:p>
    <w:p w14:paraId="54A1386B" w14:textId="1B2C55E7" w:rsidR="00700B30" w:rsidRPr="00CD45BD" w:rsidRDefault="00700B30" w:rsidP="0050584E">
      <w:pPr>
        <w:pStyle w:val="yiv7564577268msonormal"/>
        <w:shd w:val="clear" w:color="auto" w:fill="FFFFFF"/>
        <w:spacing w:before="0" w:beforeAutospacing="0" w:after="0" w:afterAutospacing="0"/>
        <w:rPr>
          <w:rFonts w:ascii="Segoe UI Historic" w:eastAsia="Lato" w:hAnsi="Segoe UI Historic" w:cs="Segoe UI Historic"/>
          <w:color w:val="000000"/>
          <w:sz w:val="22"/>
          <w:szCs w:val="22"/>
        </w:rPr>
      </w:pPr>
    </w:p>
    <w:sectPr w:rsidR="00700B30" w:rsidRPr="00CD45BD" w:rsidSect="00C77B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30" w:right="1418" w:bottom="1588" w:left="1418" w:header="13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59F1B" w14:textId="77777777" w:rsidR="003E17BB" w:rsidRDefault="003E17BB">
      <w:r>
        <w:separator/>
      </w:r>
    </w:p>
  </w:endnote>
  <w:endnote w:type="continuationSeparator" w:id="0">
    <w:p w14:paraId="373CCB91" w14:textId="77777777" w:rsidR="003E17BB" w:rsidRDefault="003E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Georgia">
    <w:altName w:val="﷽﷽﷽﷽﷽﷽﷽﷽er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88CAA" w14:textId="77777777" w:rsidR="00C531BD" w:rsidRDefault="00C531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end"/>
    </w:r>
  </w:p>
  <w:p w14:paraId="17191380" w14:textId="77777777" w:rsidR="00C531BD" w:rsidRDefault="00C531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0C402" w14:textId="77777777" w:rsidR="00C531BD" w:rsidRPr="003F6594" w:rsidRDefault="00C531BD" w:rsidP="008D6BA8">
    <w:pPr>
      <w:pStyle w:val="Style7"/>
      <w:ind w:right="-6"/>
      <w:jc w:val="right"/>
      <w:rPr>
        <w:b/>
        <w:bCs/>
        <w:sz w:val="16"/>
        <w:szCs w:val="16"/>
      </w:rPr>
    </w:pPr>
    <w:r w:rsidRPr="003F6594">
      <w:rPr>
        <w:b/>
        <w:bCs/>
        <w:sz w:val="16"/>
        <w:szCs w:val="16"/>
      </w:rPr>
      <w:fldChar w:fldCharType="begin"/>
    </w:r>
    <w:r w:rsidRPr="003F6594">
      <w:rPr>
        <w:b/>
        <w:bCs/>
        <w:sz w:val="16"/>
        <w:szCs w:val="16"/>
      </w:rPr>
      <w:instrText>PAGE  \* Arabic  \* MERGEFORMAT</w:instrText>
    </w:r>
    <w:r w:rsidRPr="003F6594">
      <w:rPr>
        <w:b/>
        <w:bCs/>
        <w:sz w:val="16"/>
        <w:szCs w:val="16"/>
      </w:rPr>
      <w:fldChar w:fldCharType="separate"/>
    </w:r>
    <w:r w:rsidRPr="003F6594">
      <w:rPr>
        <w:b/>
        <w:bCs/>
        <w:sz w:val="16"/>
        <w:szCs w:val="16"/>
      </w:rPr>
      <w:t>2</w:t>
    </w:r>
    <w:r w:rsidRPr="003F6594">
      <w:rPr>
        <w:b/>
        <w:bCs/>
        <w:sz w:val="16"/>
        <w:szCs w:val="16"/>
      </w:rPr>
      <w:fldChar w:fldCharType="end"/>
    </w:r>
    <w:r w:rsidRPr="003F6594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 xml:space="preserve">/ </w:t>
    </w:r>
    <w:r w:rsidRPr="003F6594">
      <w:rPr>
        <w:b/>
        <w:bCs/>
        <w:sz w:val="16"/>
        <w:szCs w:val="16"/>
      </w:rPr>
      <w:fldChar w:fldCharType="begin"/>
    </w:r>
    <w:r w:rsidRPr="003F6594">
      <w:rPr>
        <w:b/>
        <w:bCs/>
        <w:sz w:val="16"/>
        <w:szCs w:val="16"/>
      </w:rPr>
      <w:instrText>NUMPAGES  \* Arabic  \* MERGEFORMAT</w:instrText>
    </w:r>
    <w:r w:rsidRPr="003F6594">
      <w:rPr>
        <w:b/>
        <w:bCs/>
        <w:sz w:val="16"/>
        <w:szCs w:val="16"/>
      </w:rPr>
      <w:fldChar w:fldCharType="separate"/>
    </w:r>
    <w:r w:rsidRPr="003F6594">
      <w:rPr>
        <w:b/>
        <w:bCs/>
        <w:sz w:val="16"/>
        <w:szCs w:val="16"/>
      </w:rPr>
      <w:t>2</w:t>
    </w:r>
    <w:r w:rsidRPr="003F6594">
      <w:rPr>
        <w:b/>
        <w:bCs/>
        <w:sz w:val="16"/>
        <w:szCs w:val="16"/>
      </w:rPr>
      <w:fldChar w:fldCharType="end"/>
    </w:r>
  </w:p>
  <w:p w14:paraId="092C358E" w14:textId="77777777" w:rsidR="00C531BD" w:rsidRDefault="00C531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B0B6E" w14:textId="77777777" w:rsidR="00C531BD" w:rsidRDefault="00C531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AF33A" w14:textId="77777777" w:rsidR="003E17BB" w:rsidRDefault="003E17BB">
      <w:r>
        <w:separator/>
      </w:r>
    </w:p>
  </w:footnote>
  <w:footnote w:type="continuationSeparator" w:id="0">
    <w:p w14:paraId="601181A9" w14:textId="77777777" w:rsidR="003E17BB" w:rsidRDefault="003E1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D3F65" w14:textId="77777777" w:rsidR="00C531BD" w:rsidRDefault="003E17BB">
    <w:pPr>
      <w:pStyle w:val="En-tte"/>
    </w:pPr>
    <w:r>
      <w:rPr>
        <w:noProof/>
      </w:rPr>
      <w:pict w14:anchorId="4C07AF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3204" o:spid="_x0000_s2051" type="#_x0000_t136" alt="" style="position:absolute;margin-left:0;margin-top:0;width:511.2pt;height:127.8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PROJ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E246F" w14:textId="77777777" w:rsidR="00C531BD" w:rsidRDefault="003E17BB" w:rsidP="005E78D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8"/>
      <w:rPr>
        <w:rFonts w:ascii="Calibri" w:eastAsia="Calibri" w:hAnsi="Calibri" w:cs="Calibri"/>
        <w:color w:val="000000"/>
      </w:rPr>
    </w:pPr>
    <w:r>
      <w:rPr>
        <w:noProof/>
      </w:rPr>
      <w:pict w14:anchorId="5F16A3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3205" o:spid="_x0000_s2050" type="#_x0000_t136" alt="" style="position:absolute;left:0;text-align:left;margin-left:0;margin-top:0;width:511.2pt;height:127.8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PROJET"/>
          <w10:wrap anchorx="margin" anchory="margin"/>
        </v:shape>
      </w:pict>
    </w:r>
    <w:r w:rsidR="00C531BD" w:rsidRPr="005E78DE">
      <w:rPr>
        <w:rFonts w:ascii="Calibri" w:eastAsia="Calibri" w:hAnsi="Calibri" w:cs="Calibri"/>
        <w:noProof/>
        <w:color w:val="000000"/>
      </w:rPr>
      <w:drawing>
        <wp:inline distT="0" distB="0" distL="0" distR="0" wp14:anchorId="405C2295" wp14:editId="29A78713">
          <wp:extent cx="1463249" cy="905436"/>
          <wp:effectExtent l="0" t="0" r="0" b="0"/>
          <wp:docPr id="1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5466" cy="912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288CDD" w14:textId="77777777" w:rsidR="00C531BD" w:rsidRDefault="00C531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35FBB" w14:textId="77777777" w:rsidR="00C531BD" w:rsidRDefault="003E17BB">
    <w:pPr>
      <w:pStyle w:val="En-tte"/>
    </w:pPr>
    <w:r>
      <w:rPr>
        <w:noProof/>
      </w:rPr>
      <w:pict w14:anchorId="1AF59F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3203" o:spid="_x0000_s2049" type="#_x0000_t136" alt="" style="position:absolute;margin-left:0;margin-top:0;width:511.2pt;height:127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849FC"/>
    <w:multiLevelType w:val="hybridMultilevel"/>
    <w:tmpl w:val="34C02942"/>
    <w:lvl w:ilvl="0" w:tplc="C1EC1718">
      <w:start w:val="64"/>
      <w:numFmt w:val="bullet"/>
      <w:pStyle w:val="Style17"/>
      <w:lvlText w:val="-"/>
      <w:lvlJc w:val="left"/>
      <w:pPr>
        <w:ind w:left="512" w:hanging="360"/>
      </w:pPr>
      <w:rPr>
        <w:rFonts w:ascii="Lato" w:eastAsia="Lato" w:hAnsi="Lato" w:cs="Lato" w:hint="default"/>
      </w:rPr>
    </w:lvl>
    <w:lvl w:ilvl="1" w:tplc="FFFFFFFF" w:tentative="1">
      <w:start w:val="1"/>
      <w:numFmt w:val="lowerLetter"/>
      <w:lvlText w:val="%2."/>
      <w:lvlJc w:val="left"/>
      <w:pPr>
        <w:ind w:left="1592" w:hanging="360"/>
      </w:pPr>
    </w:lvl>
    <w:lvl w:ilvl="2" w:tplc="FFFFFFFF" w:tentative="1">
      <w:start w:val="1"/>
      <w:numFmt w:val="lowerRoman"/>
      <w:lvlText w:val="%3."/>
      <w:lvlJc w:val="right"/>
      <w:pPr>
        <w:ind w:left="2312" w:hanging="180"/>
      </w:pPr>
    </w:lvl>
    <w:lvl w:ilvl="3" w:tplc="FFFFFFFF" w:tentative="1">
      <w:start w:val="1"/>
      <w:numFmt w:val="decimal"/>
      <w:lvlText w:val="%4."/>
      <w:lvlJc w:val="left"/>
      <w:pPr>
        <w:ind w:left="3032" w:hanging="360"/>
      </w:pPr>
    </w:lvl>
    <w:lvl w:ilvl="4" w:tplc="FFFFFFFF" w:tentative="1">
      <w:start w:val="1"/>
      <w:numFmt w:val="lowerLetter"/>
      <w:lvlText w:val="%5."/>
      <w:lvlJc w:val="left"/>
      <w:pPr>
        <w:ind w:left="3752" w:hanging="360"/>
      </w:pPr>
    </w:lvl>
    <w:lvl w:ilvl="5" w:tplc="FFFFFFFF" w:tentative="1">
      <w:start w:val="1"/>
      <w:numFmt w:val="lowerRoman"/>
      <w:lvlText w:val="%6."/>
      <w:lvlJc w:val="right"/>
      <w:pPr>
        <w:ind w:left="4472" w:hanging="180"/>
      </w:pPr>
    </w:lvl>
    <w:lvl w:ilvl="6" w:tplc="FFFFFFFF" w:tentative="1">
      <w:start w:val="1"/>
      <w:numFmt w:val="decimal"/>
      <w:lvlText w:val="%7."/>
      <w:lvlJc w:val="left"/>
      <w:pPr>
        <w:ind w:left="5192" w:hanging="360"/>
      </w:pPr>
    </w:lvl>
    <w:lvl w:ilvl="7" w:tplc="FFFFFFFF" w:tentative="1">
      <w:start w:val="1"/>
      <w:numFmt w:val="lowerLetter"/>
      <w:lvlText w:val="%8."/>
      <w:lvlJc w:val="left"/>
      <w:pPr>
        <w:ind w:left="5912" w:hanging="360"/>
      </w:pPr>
    </w:lvl>
    <w:lvl w:ilvl="8" w:tplc="FFFFFFFF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" w15:restartNumberingAfterBreak="0">
    <w:nsid w:val="049453FC"/>
    <w:multiLevelType w:val="multilevel"/>
    <w:tmpl w:val="72049D04"/>
    <w:lvl w:ilvl="0">
      <w:start w:val="1"/>
      <w:numFmt w:val="decimal"/>
      <w:pStyle w:val="Style2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EA110A"/>
    <w:multiLevelType w:val="hybridMultilevel"/>
    <w:tmpl w:val="092891BA"/>
    <w:lvl w:ilvl="0" w:tplc="168C54F8">
      <w:start w:val="120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Segoe UI Historic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3A7DB6"/>
    <w:multiLevelType w:val="hybridMultilevel"/>
    <w:tmpl w:val="F740EBAC"/>
    <w:lvl w:ilvl="0" w:tplc="FA86902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203DB"/>
    <w:multiLevelType w:val="hybridMultilevel"/>
    <w:tmpl w:val="2AD23006"/>
    <w:lvl w:ilvl="0" w:tplc="9C02A3FC">
      <w:start w:val="1"/>
      <w:numFmt w:val="decimal"/>
      <w:pStyle w:val="Style5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37A4E"/>
    <w:multiLevelType w:val="hybridMultilevel"/>
    <w:tmpl w:val="C6901EA6"/>
    <w:lvl w:ilvl="0" w:tplc="0CC4FA84">
      <w:start w:val="1"/>
      <w:numFmt w:val="upperLetter"/>
      <w:lvlText w:val="%1-"/>
      <w:lvlJc w:val="left"/>
      <w:pPr>
        <w:ind w:left="1800" w:hanging="360"/>
      </w:pPr>
      <w:rPr>
        <w:rFonts w:ascii="Segoe UI Historic" w:eastAsia="Lato" w:hAnsi="Segoe UI Historic" w:cs="Segoe UI Historic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EB6A16"/>
    <w:multiLevelType w:val="hybridMultilevel"/>
    <w:tmpl w:val="49106B50"/>
    <w:lvl w:ilvl="0" w:tplc="42E473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64A9B"/>
    <w:multiLevelType w:val="hybridMultilevel"/>
    <w:tmpl w:val="9E941D02"/>
    <w:lvl w:ilvl="0" w:tplc="29A89CB0">
      <w:start w:val="120"/>
      <w:numFmt w:val="bullet"/>
      <w:lvlText w:val=""/>
      <w:lvlJc w:val="left"/>
      <w:pPr>
        <w:ind w:left="1080" w:hanging="360"/>
      </w:pPr>
      <w:rPr>
        <w:rFonts w:ascii="Wingdings" w:eastAsia="MS Mincho" w:hAnsi="Wingdings" w:cs="Segoe UI Historic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4966EE"/>
    <w:multiLevelType w:val="hybridMultilevel"/>
    <w:tmpl w:val="7194C8F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B699F"/>
    <w:multiLevelType w:val="hybridMultilevel"/>
    <w:tmpl w:val="F4AAC27C"/>
    <w:lvl w:ilvl="0" w:tplc="C5CCC9B0">
      <w:start w:val="120"/>
      <w:numFmt w:val="bullet"/>
      <w:lvlText w:val=""/>
      <w:lvlJc w:val="left"/>
      <w:pPr>
        <w:ind w:left="720" w:hanging="360"/>
      </w:pPr>
      <w:rPr>
        <w:rFonts w:ascii="Wingdings" w:eastAsia="MS Mincho" w:hAnsi="Wingdings" w:cs="Segoe UI Histor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11B62"/>
    <w:multiLevelType w:val="hybridMultilevel"/>
    <w:tmpl w:val="5EF207AC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6485420"/>
    <w:multiLevelType w:val="hybridMultilevel"/>
    <w:tmpl w:val="C5D61EF2"/>
    <w:lvl w:ilvl="0" w:tplc="5082E3EE">
      <w:start w:val="251"/>
      <w:numFmt w:val="bullet"/>
      <w:lvlText w:val="-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D7553"/>
    <w:multiLevelType w:val="hybridMultilevel"/>
    <w:tmpl w:val="7AD2616E"/>
    <w:lvl w:ilvl="0" w:tplc="429CC0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F685F"/>
    <w:multiLevelType w:val="hybridMultilevel"/>
    <w:tmpl w:val="BDC83596"/>
    <w:lvl w:ilvl="0" w:tplc="04BCEB7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1567D"/>
    <w:multiLevelType w:val="hybridMultilevel"/>
    <w:tmpl w:val="64880FFE"/>
    <w:lvl w:ilvl="0" w:tplc="F1E4497A">
      <w:start w:val="1"/>
      <w:numFmt w:val="bullet"/>
      <w:lvlText w:val="-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81C2B"/>
    <w:multiLevelType w:val="hybridMultilevel"/>
    <w:tmpl w:val="45A091B4"/>
    <w:lvl w:ilvl="0" w:tplc="89AAD14E">
      <w:start w:val="130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E577120"/>
    <w:multiLevelType w:val="multilevel"/>
    <w:tmpl w:val="E0781CC0"/>
    <w:lvl w:ilvl="0">
      <w:start w:val="1"/>
      <w:numFmt w:val="decimal"/>
      <w:pStyle w:val="Style12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322DB"/>
    <w:multiLevelType w:val="hybridMultilevel"/>
    <w:tmpl w:val="27D22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F7E05"/>
    <w:multiLevelType w:val="multilevel"/>
    <w:tmpl w:val="A0E4CB1A"/>
    <w:lvl w:ilvl="0">
      <w:start w:val="1"/>
      <w:numFmt w:val="bullet"/>
      <w:pStyle w:val="Style8"/>
      <w:lvlText w:val="-"/>
      <w:lvlJc w:val="left"/>
      <w:pPr>
        <w:ind w:left="720" w:hanging="360"/>
      </w:pPr>
      <w:rPr>
        <w:rFonts w:ascii="Lato" w:eastAsia="Lato" w:hAnsi="Lato" w:cs="La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05F6189"/>
    <w:multiLevelType w:val="hybridMultilevel"/>
    <w:tmpl w:val="278689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36F97"/>
    <w:multiLevelType w:val="multilevel"/>
    <w:tmpl w:val="A12A7710"/>
    <w:lvl w:ilvl="0">
      <w:start w:val="251"/>
      <w:numFmt w:val="bullet"/>
      <w:lvlText w:val="-"/>
      <w:lvlJc w:val="left"/>
      <w:pPr>
        <w:ind w:left="720" w:hanging="360"/>
      </w:pPr>
      <w:rPr>
        <w:rFonts w:ascii="Lato" w:eastAsia="Lato" w:hAnsi="Lato" w:cs="La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1ED097D"/>
    <w:multiLevelType w:val="hybridMultilevel"/>
    <w:tmpl w:val="882C9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832E8"/>
    <w:multiLevelType w:val="hybridMultilevel"/>
    <w:tmpl w:val="F850E212"/>
    <w:lvl w:ilvl="0" w:tplc="69986A92">
      <w:start w:val="1"/>
      <w:numFmt w:val="lowerLetter"/>
      <w:lvlText w:val="%1)"/>
      <w:lvlJc w:val="left"/>
      <w:pPr>
        <w:ind w:left="5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07" w:hanging="360"/>
      </w:pPr>
    </w:lvl>
    <w:lvl w:ilvl="2" w:tplc="040C001B" w:tentative="1">
      <w:start w:val="1"/>
      <w:numFmt w:val="lowerRoman"/>
      <w:lvlText w:val="%3."/>
      <w:lvlJc w:val="right"/>
      <w:pPr>
        <w:ind w:left="2027" w:hanging="180"/>
      </w:pPr>
    </w:lvl>
    <w:lvl w:ilvl="3" w:tplc="040C000F" w:tentative="1">
      <w:start w:val="1"/>
      <w:numFmt w:val="decimal"/>
      <w:lvlText w:val="%4."/>
      <w:lvlJc w:val="left"/>
      <w:pPr>
        <w:ind w:left="2747" w:hanging="360"/>
      </w:pPr>
    </w:lvl>
    <w:lvl w:ilvl="4" w:tplc="040C0019" w:tentative="1">
      <w:start w:val="1"/>
      <w:numFmt w:val="lowerLetter"/>
      <w:lvlText w:val="%5."/>
      <w:lvlJc w:val="left"/>
      <w:pPr>
        <w:ind w:left="3467" w:hanging="360"/>
      </w:pPr>
    </w:lvl>
    <w:lvl w:ilvl="5" w:tplc="040C001B" w:tentative="1">
      <w:start w:val="1"/>
      <w:numFmt w:val="lowerRoman"/>
      <w:lvlText w:val="%6."/>
      <w:lvlJc w:val="right"/>
      <w:pPr>
        <w:ind w:left="4187" w:hanging="180"/>
      </w:pPr>
    </w:lvl>
    <w:lvl w:ilvl="6" w:tplc="040C000F" w:tentative="1">
      <w:start w:val="1"/>
      <w:numFmt w:val="decimal"/>
      <w:lvlText w:val="%7."/>
      <w:lvlJc w:val="left"/>
      <w:pPr>
        <w:ind w:left="4907" w:hanging="360"/>
      </w:pPr>
    </w:lvl>
    <w:lvl w:ilvl="7" w:tplc="040C0019" w:tentative="1">
      <w:start w:val="1"/>
      <w:numFmt w:val="lowerLetter"/>
      <w:lvlText w:val="%8."/>
      <w:lvlJc w:val="left"/>
      <w:pPr>
        <w:ind w:left="5627" w:hanging="360"/>
      </w:pPr>
    </w:lvl>
    <w:lvl w:ilvl="8" w:tplc="040C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3" w15:restartNumberingAfterBreak="0">
    <w:nsid w:val="3BF434C9"/>
    <w:multiLevelType w:val="hybridMultilevel"/>
    <w:tmpl w:val="5622A6D2"/>
    <w:lvl w:ilvl="0" w:tplc="531CDE22">
      <w:start w:val="120"/>
      <w:numFmt w:val="bullet"/>
      <w:lvlText w:val=""/>
      <w:lvlJc w:val="left"/>
      <w:pPr>
        <w:ind w:left="1080" w:hanging="360"/>
      </w:pPr>
      <w:rPr>
        <w:rFonts w:ascii="Wingdings" w:eastAsia="MS Mincho" w:hAnsi="Wingdings" w:cs="Segoe UI Historic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C7518FD"/>
    <w:multiLevelType w:val="hybridMultilevel"/>
    <w:tmpl w:val="B96E47EC"/>
    <w:lvl w:ilvl="0" w:tplc="ED708CC2">
      <w:start w:val="251"/>
      <w:numFmt w:val="bullet"/>
      <w:lvlText w:val="-"/>
      <w:lvlJc w:val="left"/>
      <w:pPr>
        <w:ind w:left="1778" w:hanging="360"/>
      </w:pPr>
      <w:rPr>
        <w:rFonts w:ascii="Lato" w:eastAsiaTheme="minorHAnsi" w:hAnsi="Lato" w:cs="Times New Roman" w:hint="default"/>
      </w:rPr>
    </w:lvl>
    <w:lvl w:ilvl="1" w:tplc="C1EC1718">
      <w:start w:val="64"/>
      <w:numFmt w:val="bullet"/>
      <w:lvlText w:val="-"/>
      <w:lvlJc w:val="left"/>
      <w:pPr>
        <w:ind w:left="2498" w:hanging="360"/>
      </w:pPr>
      <w:rPr>
        <w:rFonts w:ascii="Lato" w:eastAsia="Lato" w:hAnsi="Lato" w:cs="Lato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3F4A499D"/>
    <w:multiLevelType w:val="multilevel"/>
    <w:tmpl w:val="93B2BED4"/>
    <w:lvl w:ilvl="0">
      <w:start w:val="3"/>
      <w:numFmt w:val="bullet"/>
      <w:lvlText w:val="-"/>
      <w:lvlJc w:val="left"/>
      <w:pPr>
        <w:ind w:left="720" w:hanging="360"/>
      </w:pPr>
      <w:rPr>
        <w:rFonts w:ascii="Lato" w:eastAsia="Lato" w:hAnsi="Lato" w:cs="La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05F35D2"/>
    <w:multiLevelType w:val="hybridMultilevel"/>
    <w:tmpl w:val="848A1D74"/>
    <w:lvl w:ilvl="0" w:tplc="A45A9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3D646E"/>
    <w:multiLevelType w:val="hybridMultilevel"/>
    <w:tmpl w:val="2B282D4A"/>
    <w:lvl w:ilvl="0" w:tplc="716CC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3D343A"/>
    <w:multiLevelType w:val="multilevel"/>
    <w:tmpl w:val="AECAE6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9C69F1"/>
    <w:multiLevelType w:val="hybridMultilevel"/>
    <w:tmpl w:val="7004DEE8"/>
    <w:lvl w:ilvl="0" w:tplc="7A64B576">
      <w:start w:val="1"/>
      <w:numFmt w:val="decimal"/>
      <w:lvlText w:val="%1."/>
      <w:lvlJc w:val="left"/>
      <w:pPr>
        <w:ind w:left="3763" w:hanging="360"/>
      </w:pPr>
      <w:rPr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42129"/>
    <w:multiLevelType w:val="hybridMultilevel"/>
    <w:tmpl w:val="65F0201E"/>
    <w:lvl w:ilvl="0" w:tplc="040C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0419CA"/>
    <w:multiLevelType w:val="hybridMultilevel"/>
    <w:tmpl w:val="241241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017B2D"/>
    <w:multiLevelType w:val="hybridMultilevel"/>
    <w:tmpl w:val="6C6E27DE"/>
    <w:lvl w:ilvl="0" w:tplc="040C000F">
      <w:start w:val="1"/>
      <w:numFmt w:val="decimal"/>
      <w:lvlText w:val="%1."/>
      <w:lvlJc w:val="left"/>
      <w:pPr>
        <w:ind w:left="2880" w:hanging="360"/>
      </w:p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 w15:restartNumberingAfterBreak="0">
    <w:nsid w:val="60852230"/>
    <w:multiLevelType w:val="hybridMultilevel"/>
    <w:tmpl w:val="BCFCC04C"/>
    <w:lvl w:ilvl="0" w:tplc="19948DB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61222607"/>
    <w:multiLevelType w:val="hybridMultilevel"/>
    <w:tmpl w:val="C3807F2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4E288B"/>
    <w:multiLevelType w:val="hybridMultilevel"/>
    <w:tmpl w:val="501EEE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BB79A3"/>
    <w:multiLevelType w:val="hybridMultilevel"/>
    <w:tmpl w:val="4E989226"/>
    <w:lvl w:ilvl="0" w:tplc="D9B699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5D19E3"/>
    <w:multiLevelType w:val="hybridMultilevel"/>
    <w:tmpl w:val="6A84CE0A"/>
    <w:lvl w:ilvl="0" w:tplc="45EE25BE">
      <w:start w:val="16"/>
      <w:numFmt w:val="bullet"/>
      <w:lvlText w:val="-"/>
      <w:lvlJc w:val="left"/>
      <w:pPr>
        <w:ind w:left="720" w:hanging="360"/>
      </w:pPr>
      <w:rPr>
        <w:rFonts w:ascii="Lato" w:eastAsia="Lato" w:hAnsi="Lato" w:cs="Lat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E6E67"/>
    <w:multiLevelType w:val="multilevel"/>
    <w:tmpl w:val="5DCE3324"/>
    <w:lvl w:ilvl="0">
      <w:start w:val="180"/>
      <w:numFmt w:val="bullet"/>
      <w:lvlText w:val="-"/>
      <w:lvlJc w:val="left"/>
      <w:pPr>
        <w:ind w:left="720" w:hanging="360"/>
      </w:pPr>
      <w:rPr>
        <w:rFonts w:ascii="Segoe UI Historic" w:eastAsia="Lato" w:hAnsi="Segoe UI Historic" w:cs="Segoe UI Historic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07359"/>
    <w:multiLevelType w:val="hybridMultilevel"/>
    <w:tmpl w:val="50AC3CD6"/>
    <w:lvl w:ilvl="0" w:tplc="5830BD4A">
      <w:start w:val="180"/>
      <w:numFmt w:val="bullet"/>
      <w:lvlText w:val="-"/>
      <w:lvlJc w:val="left"/>
      <w:pPr>
        <w:ind w:left="720" w:hanging="360"/>
      </w:pPr>
      <w:rPr>
        <w:rFonts w:ascii="Segoe UI Historic" w:eastAsia="Lato" w:hAnsi="Segoe UI Historic" w:cs="Segoe UI Histor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C5576"/>
    <w:multiLevelType w:val="hybridMultilevel"/>
    <w:tmpl w:val="C706CDFA"/>
    <w:lvl w:ilvl="0" w:tplc="5336B4F6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1" w15:restartNumberingAfterBreak="0">
    <w:nsid w:val="72A753FD"/>
    <w:multiLevelType w:val="multilevel"/>
    <w:tmpl w:val="8F1A8046"/>
    <w:lvl w:ilvl="0">
      <w:start w:val="25"/>
      <w:numFmt w:val="bullet"/>
      <w:lvlText w:val="-"/>
      <w:lvlJc w:val="left"/>
      <w:pPr>
        <w:ind w:left="720" w:hanging="360"/>
      </w:pPr>
      <w:rPr>
        <w:rFonts w:ascii="Lato" w:eastAsia="Lato" w:hAnsi="Lato" w:cs="La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3303F74"/>
    <w:multiLevelType w:val="hybridMultilevel"/>
    <w:tmpl w:val="83F0F7C2"/>
    <w:lvl w:ilvl="0" w:tplc="0F2EBD4C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72509F0"/>
    <w:multiLevelType w:val="multilevel"/>
    <w:tmpl w:val="F910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D2738C"/>
    <w:multiLevelType w:val="hybridMultilevel"/>
    <w:tmpl w:val="47F26108"/>
    <w:lvl w:ilvl="0" w:tplc="FAE8432C">
      <w:start w:val="120"/>
      <w:numFmt w:val="bullet"/>
      <w:lvlText w:val=""/>
      <w:lvlJc w:val="left"/>
      <w:pPr>
        <w:ind w:left="1080" w:hanging="360"/>
      </w:pPr>
      <w:rPr>
        <w:rFonts w:ascii="Wingdings" w:eastAsia="MS Mincho" w:hAnsi="Wingdings" w:cs="Segoe UI Historic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DBC6087"/>
    <w:multiLevelType w:val="multilevel"/>
    <w:tmpl w:val="E550A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8"/>
  </w:num>
  <w:num w:numId="3">
    <w:abstractNumId w:val="16"/>
  </w:num>
  <w:num w:numId="4">
    <w:abstractNumId w:val="41"/>
  </w:num>
  <w:num w:numId="5">
    <w:abstractNumId w:val="20"/>
  </w:num>
  <w:num w:numId="6">
    <w:abstractNumId w:val="4"/>
  </w:num>
  <w:num w:numId="7">
    <w:abstractNumId w:val="11"/>
  </w:num>
  <w:num w:numId="8">
    <w:abstractNumId w:val="37"/>
  </w:num>
  <w:num w:numId="9">
    <w:abstractNumId w:val="28"/>
  </w:num>
  <w:num w:numId="10">
    <w:abstractNumId w:val="45"/>
  </w:num>
  <w:num w:numId="11">
    <w:abstractNumId w:val="43"/>
  </w:num>
  <w:num w:numId="12">
    <w:abstractNumId w:val="26"/>
  </w:num>
  <w:num w:numId="13">
    <w:abstractNumId w:val="13"/>
  </w:num>
  <w:num w:numId="14">
    <w:abstractNumId w:val="5"/>
  </w:num>
  <w:num w:numId="15">
    <w:abstractNumId w:val="3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34"/>
  </w:num>
  <w:num w:numId="19">
    <w:abstractNumId w:val="21"/>
  </w:num>
  <w:num w:numId="20">
    <w:abstractNumId w:val="35"/>
  </w:num>
  <w:num w:numId="21">
    <w:abstractNumId w:val="42"/>
  </w:num>
  <w:num w:numId="22">
    <w:abstractNumId w:val="22"/>
  </w:num>
  <w:num w:numId="23">
    <w:abstractNumId w:val="12"/>
  </w:num>
  <w:num w:numId="24">
    <w:abstractNumId w:val="33"/>
  </w:num>
  <w:num w:numId="25">
    <w:abstractNumId w:val="40"/>
  </w:num>
  <w:num w:numId="26">
    <w:abstractNumId w:val="17"/>
  </w:num>
  <w:num w:numId="27">
    <w:abstractNumId w:val="29"/>
  </w:num>
  <w:num w:numId="28">
    <w:abstractNumId w:val="39"/>
  </w:num>
  <w:num w:numId="29">
    <w:abstractNumId w:val="38"/>
  </w:num>
  <w:num w:numId="30">
    <w:abstractNumId w:val="3"/>
  </w:num>
  <w:num w:numId="31">
    <w:abstractNumId w:val="24"/>
  </w:num>
  <w:num w:numId="32">
    <w:abstractNumId w:val="15"/>
  </w:num>
  <w:num w:numId="33">
    <w:abstractNumId w:val="14"/>
  </w:num>
  <w:num w:numId="34">
    <w:abstractNumId w:val="27"/>
  </w:num>
  <w:num w:numId="35">
    <w:abstractNumId w:val="8"/>
  </w:num>
  <w:num w:numId="36">
    <w:abstractNumId w:val="32"/>
  </w:num>
  <w:num w:numId="37">
    <w:abstractNumId w:val="31"/>
  </w:num>
  <w:num w:numId="38">
    <w:abstractNumId w:val="0"/>
  </w:num>
  <w:num w:numId="39">
    <w:abstractNumId w:val="1"/>
  </w:num>
  <w:num w:numId="40">
    <w:abstractNumId w:val="16"/>
  </w:num>
  <w:num w:numId="41">
    <w:abstractNumId w:val="30"/>
  </w:num>
  <w:num w:numId="42">
    <w:abstractNumId w:val="19"/>
  </w:num>
  <w:num w:numId="43">
    <w:abstractNumId w:val="10"/>
  </w:num>
  <w:num w:numId="44">
    <w:abstractNumId w:val="2"/>
  </w:num>
  <w:num w:numId="45">
    <w:abstractNumId w:val="7"/>
  </w:num>
  <w:num w:numId="46">
    <w:abstractNumId w:val="9"/>
  </w:num>
  <w:num w:numId="47">
    <w:abstractNumId w:val="44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84E"/>
    <w:rsid w:val="00004B24"/>
    <w:rsid w:val="00006EC8"/>
    <w:rsid w:val="000139CA"/>
    <w:rsid w:val="000151A7"/>
    <w:rsid w:val="000168D9"/>
    <w:rsid w:val="00020629"/>
    <w:rsid w:val="00024512"/>
    <w:rsid w:val="00025A0C"/>
    <w:rsid w:val="000269DC"/>
    <w:rsid w:val="000272E9"/>
    <w:rsid w:val="00030D53"/>
    <w:rsid w:val="0003289A"/>
    <w:rsid w:val="00034BF3"/>
    <w:rsid w:val="00040BB1"/>
    <w:rsid w:val="00041ACE"/>
    <w:rsid w:val="00041AEA"/>
    <w:rsid w:val="00041B0E"/>
    <w:rsid w:val="0004687A"/>
    <w:rsid w:val="00061C0C"/>
    <w:rsid w:val="00063E99"/>
    <w:rsid w:val="000715CF"/>
    <w:rsid w:val="00072159"/>
    <w:rsid w:val="00072F9B"/>
    <w:rsid w:val="00075304"/>
    <w:rsid w:val="00080BFE"/>
    <w:rsid w:val="00082ACE"/>
    <w:rsid w:val="00083E57"/>
    <w:rsid w:val="0008599C"/>
    <w:rsid w:val="00085DCA"/>
    <w:rsid w:val="00091FDB"/>
    <w:rsid w:val="000A3619"/>
    <w:rsid w:val="000B1BF6"/>
    <w:rsid w:val="000C3E56"/>
    <w:rsid w:val="000C6471"/>
    <w:rsid w:val="000D1567"/>
    <w:rsid w:val="000D4C98"/>
    <w:rsid w:val="000E341A"/>
    <w:rsid w:val="000E76C1"/>
    <w:rsid w:val="000F524C"/>
    <w:rsid w:val="00101195"/>
    <w:rsid w:val="00104448"/>
    <w:rsid w:val="00104FB5"/>
    <w:rsid w:val="00105CC8"/>
    <w:rsid w:val="00106382"/>
    <w:rsid w:val="00107463"/>
    <w:rsid w:val="00110390"/>
    <w:rsid w:val="00111137"/>
    <w:rsid w:val="00113FF2"/>
    <w:rsid w:val="0011629D"/>
    <w:rsid w:val="00116DEB"/>
    <w:rsid w:val="00120F5C"/>
    <w:rsid w:val="001306D1"/>
    <w:rsid w:val="00132CF2"/>
    <w:rsid w:val="00133912"/>
    <w:rsid w:val="001352A5"/>
    <w:rsid w:val="0014375F"/>
    <w:rsid w:val="00147A71"/>
    <w:rsid w:val="00147B98"/>
    <w:rsid w:val="001518E9"/>
    <w:rsid w:val="00152307"/>
    <w:rsid w:val="00152ADA"/>
    <w:rsid w:val="00154138"/>
    <w:rsid w:val="00155973"/>
    <w:rsid w:val="00160480"/>
    <w:rsid w:val="0016128A"/>
    <w:rsid w:val="001615BF"/>
    <w:rsid w:val="00162E26"/>
    <w:rsid w:val="00164B60"/>
    <w:rsid w:val="00170998"/>
    <w:rsid w:val="00177A9B"/>
    <w:rsid w:val="0019732F"/>
    <w:rsid w:val="00197505"/>
    <w:rsid w:val="001A1201"/>
    <w:rsid w:val="001A2620"/>
    <w:rsid w:val="001A3489"/>
    <w:rsid w:val="001A6C0A"/>
    <w:rsid w:val="001C0DAA"/>
    <w:rsid w:val="001C252A"/>
    <w:rsid w:val="001C2C7C"/>
    <w:rsid w:val="001C4B57"/>
    <w:rsid w:val="001C4EB1"/>
    <w:rsid w:val="001C6218"/>
    <w:rsid w:val="001C6DAA"/>
    <w:rsid w:val="001D04CF"/>
    <w:rsid w:val="001D407A"/>
    <w:rsid w:val="001D417B"/>
    <w:rsid w:val="001D7B22"/>
    <w:rsid w:val="001F0FF1"/>
    <w:rsid w:val="001F22EC"/>
    <w:rsid w:val="001F2731"/>
    <w:rsid w:val="001F5FCC"/>
    <w:rsid w:val="00203E09"/>
    <w:rsid w:val="00203F45"/>
    <w:rsid w:val="00204280"/>
    <w:rsid w:val="002048A6"/>
    <w:rsid w:val="00206A1E"/>
    <w:rsid w:val="00213501"/>
    <w:rsid w:val="002139F6"/>
    <w:rsid w:val="002264D5"/>
    <w:rsid w:val="00226988"/>
    <w:rsid w:val="00231F9F"/>
    <w:rsid w:val="0023394C"/>
    <w:rsid w:val="002414F6"/>
    <w:rsid w:val="00243CDD"/>
    <w:rsid w:val="00255851"/>
    <w:rsid w:val="0026004E"/>
    <w:rsid w:val="00261B3B"/>
    <w:rsid w:val="00262C63"/>
    <w:rsid w:val="00272C9D"/>
    <w:rsid w:val="00272F76"/>
    <w:rsid w:val="00277651"/>
    <w:rsid w:val="00280F9B"/>
    <w:rsid w:val="00282717"/>
    <w:rsid w:val="00282A23"/>
    <w:rsid w:val="002838BD"/>
    <w:rsid w:val="00286944"/>
    <w:rsid w:val="00286EE7"/>
    <w:rsid w:val="00291EDB"/>
    <w:rsid w:val="00292AD1"/>
    <w:rsid w:val="00292EB0"/>
    <w:rsid w:val="0029378E"/>
    <w:rsid w:val="002979BE"/>
    <w:rsid w:val="00297F34"/>
    <w:rsid w:val="002A01D8"/>
    <w:rsid w:val="002A201F"/>
    <w:rsid w:val="002A2E04"/>
    <w:rsid w:val="002A399B"/>
    <w:rsid w:val="002A3BEB"/>
    <w:rsid w:val="002B2750"/>
    <w:rsid w:val="002C0431"/>
    <w:rsid w:val="002C0433"/>
    <w:rsid w:val="002C3882"/>
    <w:rsid w:val="002C3D54"/>
    <w:rsid w:val="002C6DBB"/>
    <w:rsid w:val="002C7B7C"/>
    <w:rsid w:val="002C7E17"/>
    <w:rsid w:val="002D2E79"/>
    <w:rsid w:val="002D4D75"/>
    <w:rsid w:val="002D5E47"/>
    <w:rsid w:val="002D626C"/>
    <w:rsid w:val="002E117C"/>
    <w:rsid w:val="002E2EE8"/>
    <w:rsid w:val="002E39D3"/>
    <w:rsid w:val="002E56D5"/>
    <w:rsid w:val="002E751B"/>
    <w:rsid w:val="002F0237"/>
    <w:rsid w:val="002F1347"/>
    <w:rsid w:val="002F18C9"/>
    <w:rsid w:val="002F1BF9"/>
    <w:rsid w:val="002F1CD9"/>
    <w:rsid w:val="002F1EAB"/>
    <w:rsid w:val="002F2A22"/>
    <w:rsid w:val="0030036A"/>
    <w:rsid w:val="003013B0"/>
    <w:rsid w:val="0030554B"/>
    <w:rsid w:val="00307486"/>
    <w:rsid w:val="003120D4"/>
    <w:rsid w:val="00314AC9"/>
    <w:rsid w:val="00315F6A"/>
    <w:rsid w:val="0031603E"/>
    <w:rsid w:val="00320B51"/>
    <w:rsid w:val="0032149D"/>
    <w:rsid w:val="003226EC"/>
    <w:rsid w:val="00323E83"/>
    <w:rsid w:val="0032403A"/>
    <w:rsid w:val="00327D72"/>
    <w:rsid w:val="00330044"/>
    <w:rsid w:val="00331D70"/>
    <w:rsid w:val="00332B6A"/>
    <w:rsid w:val="00335963"/>
    <w:rsid w:val="003420CD"/>
    <w:rsid w:val="00344B0F"/>
    <w:rsid w:val="0035580C"/>
    <w:rsid w:val="0035595A"/>
    <w:rsid w:val="00363BD2"/>
    <w:rsid w:val="00366F68"/>
    <w:rsid w:val="0037237C"/>
    <w:rsid w:val="003729F1"/>
    <w:rsid w:val="0037672C"/>
    <w:rsid w:val="00393C77"/>
    <w:rsid w:val="00396A9A"/>
    <w:rsid w:val="003973F8"/>
    <w:rsid w:val="003A3280"/>
    <w:rsid w:val="003A4649"/>
    <w:rsid w:val="003A4784"/>
    <w:rsid w:val="003B0F7A"/>
    <w:rsid w:val="003B32E1"/>
    <w:rsid w:val="003B4DCF"/>
    <w:rsid w:val="003C15AD"/>
    <w:rsid w:val="003C3011"/>
    <w:rsid w:val="003D3699"/>
    <w:rsid w:val="003D37F7"/>
    <w:rsid w:val="003E17BB"/>
    <w:rsid w:val="003E23A8"/>
    <w:rsid w:val="003E2C5A"/>
    <w:rsid w:val="003F195A"/>
    <w:rsid w:val="003F25AD"/>
    <w:rsid w:val="003F33E9"/>
    <w:rsid w:val="003F498D"/>
    <w:rsid w:val="003F6594"/>
    <w:rsid w:val="003F7588"/>
    <w:rsid w:val="003F7AFF"/>
    <w:rsid w:val="00400246"/>
    <w:rsid w:val="004009F3"/>
    <w:rsid w:val="004014A7"/>
    <w:rsid w:val="00402D54"/>
    <w:rsid w:val="00405832"/>
    <w:rsid w:val="00414E32"/>
    <w:rsid w:val="00415572"/>
    <w:rsid w:val="0041640B"/>
    <w:rsid w:val="00417360"/>
    <w:rsid w:val="004248D1"/>
    <w:rsid w:val="004274A3"/>
    <w:rsid w:val="00432F48"/>
    <w:rsid w:val="00433235"/>
    <w:rsid w:val="00434955"/>
    <w:rsid w:val="00435776"/>
    <w:rsid w:val="004359B7"/>
    <w:rsid w:val="00437836"/>
    <w:rsid w:val="0044201E"/>
    <w:rsid w:val="00443561"/>
    <w:rsid w:val="00445ED0"/>
    <w:rsid w:val="004504DE"/>
    <w:rsid w:val="00451BD1"/>
    <w:rsid w:val="00452330"/>
    <w:rsid w:val="00452FE0"/>
    <w:rsid w:val="00454816"/>
    <w:rsid w:val="0046064D"/>
    <w:rsid w:val="00461894"/>
    <w:rsid w:val="004759E1"/>
    <w:rsid w:val="004761FA"/>
    <w:rsid w:val="004767DD"/>
    <w:rsid w:val="0048065D"/>
    <w:rsid w:val="00483CDB"/>
    <w:rsid w:val="00487261"/>
    <w:rsid w:val="00492DA6"/>
    <w:rsid w:val="00493DB6"/>
    <w:rsid w:val="00494E43"/>
    <w:rsid w:val="00496F9E"/>
    <w:rsid w:val="004972E8"/>
    <w:rsid w:val="004A37C3"/>
    <w:rsid w:val="004A572E"/>
    <w:rsid w:val="004B10DB"/>
    <w:rsid w:val="004B3961"/>
    <w:rsid w:val="004B3EBA"/>
    <w:rsid w:val="004B67BD"/>
    <w:rsid w:val="004B6897"/>
    <w:rsid w:val="004C2988"/>
    <w:rsid w:val="004C3541"/>
    <w:rsid w:val="004C5997"/>
    <w:rsid w:val="004D0AFE"/>
    <w:rsid w:val="004D0F24"/>
    <w:rsid w:val="004D518D"/>
    <w:rsid w:val="004E050B"/>
    <w:rsid w:val="004E7EFE"/>
    <w:rsid w:val="004F2E08"/>
    <w:rsid w:val="00500AA9"/>
    <w:rsid w:val="00501A6D"/>
    <w:rsid w:val="00502A0B"/>
    <w:rsid w:val="0050432B"/>
    <w:rsid w:val="0050584E"/>
    <w:rsid w:val="005073E3"/>
    <w:rsid w:val="00507EB5"/>
    <w:rsid w:val="00513C16"/>
    <w:rsid w:val="0053118A"/>
    <w:rsid w:val="005346F8"/>
    <w:rsid w:val="0053594A"/>
    <w:rsid w:val="00536F1C"/>
    <w:rsid w:val="00543DB7"/>
    <w:rsid w:val="00544F8E"/>
    <w:rsid w:val="0054791A"/>
    <w:rsid w:val="005502D0"/>
    <w:rsid w:val="0055045E"/>
    <w:rsid w:val="005542FB"/>
    <w:rsid w:val="005627B0"/>
    <w:rsid w:val="005635D5"/>
    <w:rsid w:val="00564EB9"/>
    <w:rsid w:val="00565C0F"/>
    <w:rsid w:val="00567283"/>
    <w:rsid w:val="0056763F"/>
    <w:rsid w:val="00567BA1"/>
    <w:rsid w:val="00570ED4"/>
    <w:rsid w:val="00571F36"/>
    <w:rsid w:val="00572D7F"/>
    <w:rsid w:val="00574EEA"/>
    <w:rsid w:val="00582C69"/>
    <w:rsid w:val="00584E9C"/>
    <w:rsid w:val="00586116"/>
    <w:rsid w:val="00586609"/>
    <w:rsid w:val="005907E3"/>
    <w:rsid w:val="00591017"/>
    <w:rsid w:val="00592C9D"/>
    <w:rsid w:val="00593A36"/>
    <w:rsid w:val="00593AB9"/>
    <w:rsid w:val="00595B15"/>
    <w:rsid w:val="00595FAF"/>
    <w:rsid w:val="005966C4"/>
    <w:rsid w:val="005A05BE"/>
    <w:rsid w:val="005A3A15"/>
    <w:rsid w:val="005A475E"/>
    <w:rsid w:val="005B6664"/>
    <w:rsid w:val="005C6354"/>
    <w:rsid w:val="005C7A60"/>
    <w:rsid w:val="005D1944"/>
    <w:rsid w:val="005D2647"/>
    <w:rsid w:val="005D2A66"/>
    <w:rsid w:val="005D3CDB"/>
    <w:rsid w:val="005D4A7F"/>
    <w:rsid w:val="005D7ECF"/>
    <w:rsid w:val="005E173A"/>
    <w:rsid w:val="005E6174"/>
    <w:rsid w:val="005E78DE"/>
    <w:rsid w:val="005F2337"/>
    <w:rsid w:val="005F3B8F"/>
    <w:rsid w:val="005F6ABD"/>
    <w:rsid w:val="006019BE"/>
    <w:rsid w:val="006026AB"/>
    <w:rsid w:val="0060759D"/>
    <w:rsid w:val="00607DF9"/>
    <w:rsid w:val="006153AF"/>
    <w:rsid w:val="0061685F"/>
    <w:rsid w:val="0062062C"/>
    <w:rsid w:val="006216E8"/>
    <w:rsid w:val="00621C8A"/>
    <w:rsid w:val="00623143"/>
    <w:rsid w:val="00623682"/>
    <w:rsid w:val="00623B6F"/>
    <w:rsid w:val="006308C5"/>
    <w:rsid w:val="00630FD4"/>
    <w:rsid w:val="006333F7"/>
    <w:rsid w:val="0063452D"/>
    <w:rsid w:val="00642464"/>
    <w:rsid w:val="00643248"/>
    <w:rsid w:val="006473DC"/>
    <w:rsid w:val="00647D59"/>
    <w:rsid w:val="00652252"/>
    <w:rsid w:val="00653106"/>
    <w:rsid w:val="00653DAC"/>
    <w:rsid w:val="00654101"/>
    <w:rsid w:val="006547EE"/>
    <w:rsid w:val="00657C76"/>
    <w:rsid w:val="00661122"/>
    <w:rsid w:val="006627DB"/>
    <w:rsid w:val="00666D57"/>
    <w:rsid w:val="00670BC7"/>
    <w:rsid w:val="00671741"/>
    <w:rsid w:val="006734CF"/>
    <w:rsid w:val="006802BE"/>
    <w:rsid w:val="00682062"/>
    <w:rsid w:val="0068217A"/>
    <w:rsid w:val="0068303F"/>
    <w:rsid w:val="006840B1"/>
    <w:rsid w:val="006850D1"/>
    <w:rsid w:val="00685D6E"/>
    <w:rsid w:val="00686A4F"/>
    <w:rsid w:val="006967E5"/>
    <w:rsid w:val="006A1AD1"/>
    <w:rsid w:val="006A4804"/>
    <w:rsid w:val="006A66A0"/>
    <w:rsid w:val="006A7FAD"/>
    <w:rsid w:val="006B54D6"/>
    <w:rsid w:val="006C0270"/>
    <w:rsid w:val="006C1E21"/>
    <w:rsid w:val="006C4963"/>
    <w:rsid w:val="006C6076"/>
    <w:rsid w:val="006D1604"/>
    <w:rsid w:val="006D2C6E"/>
    <w:rsid w:val="006D6625"/>
    <w:rsid w:val="006D7F07"/>
    <w:rsid w:val="006E0632"/>
    <w:rsid w:val="006E0E4D"/>
    <w:rsid w:val="006E161A"/>
    <w:rsid w:val="006E18B0"/>
    <w:rsid w:val="006E28C8"/>
    <w:rsid w:val="006E2A0F"/>
    <w:rsid w:val="006E2F9F"/>
    <w:rsid w:val="006E4E38"/>
    <w:rsid w:val="006E55BB"/>
    <w:rsid w:val="006E5A08"/>
    <w:rsid w:val="006E7B81"/>
    <w:rsid w:val="006F134B"/>
    <w:rsid w:val="006F4A07"/>
    <w:rsid w:val="00700B30"/>
    <w:rsid w:val="007031DE"/>
    <w:rsid w:val="00705B97"/>
    <w:rsid w:val="0070676D"/>
    <w:rsid w:val="00706B5D"/>
    <w:rsid w:val="007078EE"/>
    <w:rsid w:val="00715A97"/>
    <w:rsid w:val="007165BE"/>
    <w:rsid w:val="00721958"/>
    <w:rsid w:val="00721A64"/>
    <w:rsid w:val="00725B2F"/>
    <w:rsid w:val="00725D35"/>
    <w:rsid w:val="007266A2"/>
    <w:rsid w:val="0073102F"/>
    <w:rsid w:val="00737EE4"/>
    <w:rsid w:val="00741217"/>
    <w:rsid w:val="00742A6A"/>
    <w:rsid w:val="00742E10"/>
    <w:rsid w:val="00743A5E"/>
    <w:rsid w:val="007458D1"/>
    <w:rsid w:val="00752D4D"/>
    <w:rsid w:val="007547D4"/>
    <w:rsid w:val="00754F4E"/>
    <w:rsid w:val="0075600A"/>
    <w:rsid w:val="00757338"/>
    <w:rsid w:val="007611DF"/>
    <w:rsid w:val="00761836"/>
    <w:rsid w:val="0076754F"/>
    <w:rsid w:val="00773D73"/>
    <w:rsid w:val="00774D94"/>
    <w:rsid w:val="00775FA4"/>
    <w:rsid w:val="007765D1"/>
    <w:rsid w:val="0078015F"/>
    <w:rsid w:val="00780512"/>
    <w:rsid w:val="00782FBE"/>
    <w:rsid w:val="007851D4"/>
    <w:rsid w:val="007A0350"/>
    <w:rsid w:val="007B4061"/>
    <w:rsid w:val="007B68F3"/>
    <w:rsid w:val="007C5903"/>
    <w:rsid w:val="007C627C"/>
    <w:rsid w:val="007D272A"/>
    <w:rsid w:val="007D426C"/>
    <w:rsid w:val="007D42B4"/>
    <w:rsid w:val="007D4D31"/>
    <w:rsid w:val="007D71A1"/>
    <w:rsid w:val="007E0CC4"/>
    <w:rsid w:val="007E0E8C"/>
    <w:rsid w:val="007E1CD1"/>
    <w:rsid w:val="007E22B5"/>
    <w:rsid w:val="007E3F61"/>
    <w:rsid w:val="007E5470"/>
    <w:rsid w:val="007E7744"/>
    <w:rsid w:val="007E7888"/>
    <w:rsid w:val="007F13B2"/>
    <w:rsid w:val="007F2442"/>
    <w:rsid w:val="007F2BCF"/>
    <w:rsid w:val="007F3AEB"/>
    <w:rsid w:val="007F64CF"/>
    <w:rsid w:val="007F6F4D"/>
    <w:rsid w:val="008013CB"/>
    <w:rsid w:val="008026F0"/>
    <w:rsid w:val="00802E91"/>
    <w:rsid w:val="008037F6"/>
    <w:rsid w:val="0081190D"/>
    <w:rsid w:val="008140AC"/>
    <w:rsid w:val="008142BE"/>
    <w:rsid w:val="008146D9"/>
    <w:rsid w:val="00815382"/>
    <w:rsid w:val="00815904"/>
    <w:rsid w:val="00815C2F"/>
    <w:rsid w:val="008162F1"/>
    <w:rsid w:val="0082290B"/>
    <w:rsid w:val="00823EE8"/>
    <w:rsid w:val="00826609"/>
    <w:rsid w:val="0083066D"/>
    <w:rsid w:val="00831CC4"/>
    <w:rsid w:val="00832CA6"/>
    <w:rsid w:val="00832FCF"/>
    <w:rsid w:val="00833136"/>
    <w:rsid w:val="008341C4"/>
    <w:rsid w:val="008352B7"/>
    <w:rsid w:val="00840D0A"/>
    <w:rsid w:val="008414EE"/>
    <w:rsid w:val="00853087"/>
    <w:rsid w:val="00855736"/>
    <w:rsid w:val="00862539"/>
    <w:rsid w:val="00867D8B"/>
    <w:rsid w:val="00874193"/>
    <w:rsid w:val="00880C7A"/>
    <w:rsid w:val="00883647"/>
    <w:rsid w:val="00884444"/>
    <w:rsid w:val="0088621F"/>
    <w:rsid w:val="00891C95"/>
    <w:rsid w:val="008921D0"/>
    <w:rsid w:val="008938E1"/>
    <w:rsid w:val="00894C8E"/>
    <w:rsid w:val="00896C5B"/>
    <w:rsid w:val="008A0E33"/>
    <w:rsid w:val="008A50F8"/>
    <w:rsid w:val="008B33AC"/>
    <w:rsid w:val="008B39C7"/>
    <w:rsid w:val="008B494B"/>
    <w:rsid w:val="008B544C"/>
    <w:rsid w:val="008B54A5"/>
    <w:rsid w:val="008C1633"/>
    <w:rsid w:val="008C209D"/>
    <w:rsid w:val="008C2512"/>
    <w:rsid w:val="008C4F2D"/>
    <w:rsid w:val="008D11E3"/>
    <w:rsid w:val="008D184B"/>
    <w:rsid w:val="008D6BA8"/>
    <w:rsid w:val="008F25EC"/>
    <w:rsid w:val="008F2CA4"/>
    <w:rsid w:val="008F40D6"/>
    <w:rsid w:val="008F6C2C"/>
    <w:rsid w:val="009033FB"/>
    <w:rsid w:val="0090687F"/>
    <w:rsid w:val="00906F39"/>
    <w:rsid w:val="009134E5"/>
    <w:rsid w:val="00917ABD"/>
    <w:rsid w:val="009232B4"/>
    <w:rsid w:val="0092527A"/>
    <w:rsid w:val="00926B44"/>
    <w:rsid w:val="0093161E"/>
    <w:rsid w:val="00932F2B"/>
    <w:rsid w:val="00933635"/>
    <w:rsid w:val="00933777"/>
    <w:rsid w:val="00937381"/>
    <w:rsid w:val="00941B00"/>
    <w:rsid w:val="00942FDC"/>
    <w:rsid w:val="00946DF9"/>
    <w:rsid w:val="009478FB"/>
    <w:rsid w:val="00952594"/>
    <w:rsid w:val="00954CBE"/>
    <w:rsid w:val="00955222"/>
    <w:rsid w:val="00956068"/>
    <w:rsid w:val="009564FA"/>
    <w:rsid w:val="00960BBC"/>
    <w:rsid w:val="0096263F"/>
    <w:rsid w:val="009626B0"/>
    <w:rsid w:val="00963403"/>
    <w:rsid w:val="009653D5"/>
    <w:rsid w:val="00971F6D"/>
    <w:rsid w:val="0097211A"/>
    <w:rsid w:val="00972FB1"/>
    <w:rsid w:val="00974CA4"/>
    <w:rsid w:val="00977996"/>
    <w:rsid w:val="009818CC"/>
    <w:rsid w:val="00981F3D"/>
    <w:rsid w:val="009846AD"/>
    <w:rsid w:val="009860DC"/>
    <w:rsid w:val="0098670E"/>
    <w:rsid w:val="00986B93"/>
    <w:rsid w:val="0099165A"/>
    <w:rsid w:val="009920E9"/>
    <w:rsid w:val="00994345"/>
    <w:rsid w:val="00995DC1"/>
    <w:rsid w:val="009962F5"/>
    <w:rsid w:val="009A3223"/>
    <w:rsid w:val="009A3C47"/>
    <w:rsid w:val="009A44B3"/>
    <w:rsid w:val="009B4FE0"/>
    <w:rsid w:val="009C163F"/>
    <w:rsid w:val="009C2C85"/>
    <w:rsid w:val="009D20C8"/>
    <w:rsid w:val="009E0859"/>
    <w:rsid w:val="009E1F06"/>
    <w:rsid w:val="009E267D"/>
    <w:rsid w:val="009E30C3"/>
    <w:rsid w:val="009E3275"/>
    <w:rsid w:val="009E445F"/>
    <w:rsid w:val="009F0F9C"/>
    <w:rsid w:val="009F275E"/>
    <w:rsid w:val="009F29D1"/>
    <w:rsid w:val="009F335A"/>
    <w:rsid w:val="009F4111"/>
    <w:rsid w:val="009F587D"/>
    <w:rsid w:val="009F5D2F"/>
    <w:rsid w:val="009F73D4"/>
    <w:rsid w:val="00A033E5"/>
    <w:rsid w:val="00A0406E"/>
    <w:rsid w:val="00A0441F"/>
    <w:rsid w:val="00A05034"/>
    <w:rsid w:val="00A07777"/>
    <w:rsid w:val="00A12D48"/>
    <w:rsid w:val="00A16856"/>
    <w:rsid w:val="00A21D5F"/>
    <w:rsid w:val="00A26A32"/>
    <w:rsid w:val="00A275B4"/>
    <w:rsid w:val="00A31D48"/>
    <w:rsid w:val="00A338D4"/>
    <w:rsid w:val="00A43981"/>
    <w:rsid w:val="00A44E22"/>
    <w:rsid w:val="00A50079"/>
    <w:rsid w:val="00A50806"/>
    <w:rsid w:val="00A53368"/>
    <w:rsid w:val="00A53920"/>
    <w:rsid w:val="00A53D74"/>
    <w:rsid w:val="00A543DB"/>
    <w:rsid w:val="00A546F0"/>
    <w:rsid w:val="00A54EC2"/>
    <w:rsid w:val="00A5572B"/>
    <w:rsid w:val="00A56C53"/>
    <w:rsid w:val="00A634D6"/>
    <w:rsid w:val="00A63C48"/>
    <w:rsid w:val="00A67700"/>
    <w:rsid w:val="00A7027D"/>
    <w:rsid w:val="00A70D19"/>
    <w:rsid w:val="00A7108B"/>
    <w:rsid w:val="00A71170"/>
    <w:rsid w:val="00A77E03"/>
    <w:rsid w:val="00A80B91"/>
    <w:rsid w:val="00A85B54"/>
    <w:rsid w:val="00A861A7"/>
    <w:rsid w:val="00A91463"/>
    <w:rsid w:val="00A92C36"/>
    <w:rsid w:val="00A93865"/>
    <w:rsid w:val="00AA38CB"/>
    <w:rsid w:val="00AA64EF"/>
    <w:rsid w:val="00AA6B23"/>
    <w:rsid w:val="00AA6CF5"/>
    <w:rsid w:val="00AB16C8"/>
    <w:rsid w:val="00AB5069"/>
    <w:rsid w:val="00AC21A5"/>
    <w:rsid w:val="00AC50BF"/>
    <w:rsid w:val="00AC5C2D"/>
    <w:rsid w:val="00AD2CE7"/>
    <w:rsid w:val="00AD7F7C"/>
    <w:rsid w:val="00AE7FEC"/>
    <w:rsid w:val="00AF26C5"/>
    <w:rsid w:val="00AF499C"/>
    <w:rsid w:val="00AF54F4"/>
    <w:rsid w:val="00B0002D"/>
    <w:rsid w:val="00B019F0"/>
    <w:rsid w:val="00B03687"/>
    <w:rsid w:val="00B03BD4"/>
    <w:rsid w:val="00B0424F"/>
    <w:rsid w:val="00B077CB"/>
    <w:rsid w:val="00B12343"/>
    <w:rsid w:val="00B123BD"/>
    <w:rsid w:val="00B13B7B"/>
    <w:rsid w:val="00B167B8"/>
    <w:rsid w:val="00B22284"/>
    <w:rsid w:val="00B23611"/>
    <w:rsid w:val="00B32CD1"/>
    <w:rsid w:val="00B4754D"/>
    <w:rsid w:val="00B52433"/>
    <w:rsid w:val="00B5560E"/>
    <w:rsid w:val="00B601CC"/>
    <w:rsid w:val="00B6291E"/>
    <w:rsid w:val="00B67304"/>
    <w:rsid w:val="00B76A31"/>
    <w:rsid w:val="00B81D38"/>
    <w:rsid w:val="00B85DE5"/>
    <w:rsid w:val="00B90B9A"/>
    <w:rsid w:val="00B95AED"/>
    <w:rsid w:val="00B96FAD"/>
    <w:rsid w:val="00B9747D"/>
    <w:rsid w:val="00BA08A4"/>
    <w:rsid w:val="00BA1615"/>
    <w:rsid w:val="00BA4217"/>
    <w:rsid w:val="00BA5485"/>
    <w:rsid w:val="00BB362B"/>
    <w:rsid w:val="00BB4560"/>
    <w:rsid w:val="00BB7E61"/>
    <w:rsid w:val="00BC0097"/>
    <w:rsid w:val="00BC02DC"/>
    <w:rsid w:val="00BC666F"/>
    <w:rsid w:val="00BD26EB"/>
    <w:rsid w:val="00BD7155"/>
    <w:rsid w:val="00BE1765"/>
    <w:rsid w:val="00BE25D7"/>
    <w:rsid w:val="00BE699B"/>
    <w:rsid w:val="00BE6E95"/>
    <w:rsid w:val="00BF1E4C"/>
    <w:rsid w:val="00BF4F86"/>
    <w:rsid w:val="00C01962"/>
    <w:rsid w:val="00C03EB1"/>
    <w:rsid w:val="00C07572"/>
    <w:rsid w:val="00C10D1D"/>
    <w:rsid w:val="00C117FF"/>
    <w:rsid w:val="00C1252F"/>
    <w:rsid w:val="00C12B5D"/>
    <w:rsid w:val="00C14260"/>
    <w:rsid w:val="00C16B6F"/>
    <w:rsid w:val="00C2058B"/>
    <w:rsid w:val="00C22CE7"/>
    <w:rsid w:val="00C25137"/>
    <w:rsid w:val="00C27521"/>
    <w:rsid w:val="00C305E6"/>
    <w:rsid w:val="00C31F61"/>
    <w:rsid w:val="00C335DB"/>
    <w:rsid w:val="00C3482B"/>
    <w:rsid w:val="00C35986"/>
    <w:rsid w:val="00C36E29"/>
    <w:rsid w:val="00C4073B"/>
    <w:rsid w:val="00C454FE"/>
    <w:rsid w:val="00C46016"/>
    <w:rsid w:val="00C46792"/>
    <w:rsid w:val="00C50D1C"/>
    <w:rsid w:val="00C531BD"/>
    <w:rsid w:val="00C547BA"/>
    <w:rsid w:val="00C6109C"/>
    <w:rsid w:val="00C625C6"/>
    <w:rsid w:val="00C74D83"/>
    <w:rsid w:val="00C76BFB"/>
    <w:rsid w:val="00C779C2"/>
    <w:rsid w:val="00C77B9D"/>
    <w:rsid w:val="00C83EAD"/>
    <w:rsid w:val="00C84C8E"/>
    <w:rsid w:val="00C858FB"/>
    <w:rsid w:val="00C916F9"/>
    <w:rsid w:val="00C93292"/>
    <w:rsid w:val="00C9433D"/>
    <w:rsid w:val="00C959B2"/>
    <w:rsid w:val="00CA13A4"/>
    <w:rsid w:val="00CA2510"/>
    <w:rsid w:val="00CA4CC2"/>
    <w:rsid w:val="00CA6863"/>
    <w:rsid w:val="00CB3B19"/>
    <w:rsid w:val="00CB3BAD"/>
    <w:rsid w:val="00CB46B4"/>
    <w:rsid w:val="00CB55E8"/>
    <w:rsid w:val="00CC1283"/>
    <w:rsid w:val="00CC183F"/>
    <w:rsid w:val="00CC224B"/>
    <w:rsid w:val="00CC43DC"/>
    <w:rsid w:val="00CD24D0"/>
    <w:rsid w:val="00CD3CCF"/>
    <w:rsid w:val="00CD45BD"/>
    <w:rsid w:val="00CD4D0F"/>
    <w:rsid w:val="00CD7A1D"/>
    <w:rsid w:val="00CE2220"/>
    <w:rsid w:val="00CE2D84"/>
    <w:rsid w:val="00CE31B2"/>
    <w:rsid w:val="00CE470C"/>
    <w:rsid w:val="00CE4DAF"/>
    <w:rsid w:val="00CE7201"/>
    <w:rsid w:val="00CF2D73"/>
    <w:rsid w:val="00CF3728"/>
    <w:rsid w:val="00CF40BC"/>
    <w:rsid w:val="00CF58C7"/>
    <w:rsid w:val="00D02D78"/>
    <w:rsid w:val="00D030EC"/>
    <w:rsid w:val="00D06CC7"/>
    <w:rsid w:val="00D156E1"/>
    <w:rsid w:val="00D16091"/>
    <w:rsid w:val="00D22FA9"/>
    <w:rsid w:val="00D306ED"/>
    <w:rsid w:val="00D30CC6"/>
    <w:rsid w:val="00D323B5"/>
    <w:rsid w:val="00D3299E"/>
    <w:rsid w:val="00D35F9D"/>
    <w:rsid w:val="00D36AA4"/>
    <w:rsid w:val="00D40A08"/>
    <w:rsid w:val="00D4266B"/>
    <w:rsid w:val="00D441C4"/>
    <w:rsid w:val="00D460DF"/>
    <w:rsid w:val="00D476AB"/>
    <w:rsid w:val="00D63221"/>
    <w:rsid w:val="00D64295"/>
    <w:rsid w:val="00D666F3"/>
    <w:rsid w:val="00D66A12"/>
    <w:rsid w:val="00D71689"/>
    <w:rsid w:val="00D73A6D"/>
    <w:rsid w:val="00D74715"/>
    <w:rsid w:val="00D74B6D"/>
    <w:rsid w:val="00D755C1"/>
    <w:rsid w:val="00D77DB4"/>
    <w:rsid w:val="00D845C3"/>
    <w:rsid w:val="00D85DC3"/>
    <w:rsid w:val="00D91E84"/>
    <w:rsid w:val="00D94E71"/>
    <w:rsid w:val="00D96658"/>
    <w:rsid w:val="00D972A8"/>
    <w:rsid w:val="00DA38F8"/>
    <w:rsid w:val="00DA3B26"/>
    <w:rsid w:val="00DB0C35"/>
    <w:rsid w:val="00DC6531"/>
    <w:rsid w:val="00DD0756"/>
    <w:rsid w:val="00DD0B7E"/>
    <w:rsid w:val="00DD495A"/>
    <w:rsid w:val="00DD6E98"/>
    <w:rsid w:val="00DE0101"/>
    <w:rsid w:val="00DE367A"/>
    <w:rsid w:val="00DE4DE0"/>
    <w:rsid w:val="00DE791F"/>
    <w:rsid w:val="00DE7938"/>
    <w:rsid w:val="00DF06BC"/>
    <w:rsid w:val="00DF0ABB"/>
    <w:rsid w:val="00DF4A76"/>
    <w:rsid w:val="00DF6AF9"/>
    <w:rsid w:val="00E005DB"/>
    <w:rsid w:val="00E01296"/>
    <w:rsid w:val="00E01990"/>
    <w:rsid w:val="00E02651"/>
    <w:rsid w:val="00E10C0D"/>
    <w:rsid w:val="00E13525"/>
    <w:rsid w:val="00E24401"/>
    <w:rsid w:val="00E24505"/>
    <w:rsid w:val="00E24D98"/>
    <w:rsid w:val="00E253CD"/>
    <w:rsid w:val="00E372C0"/>
    <w:rsid w:val="00E40054"/>
    <w:rsid w:val="00E408DE"/>
    <w:rsid w:val="00E410E3"/>
    <w:rsid w:val="00E41116"/>
    <w:rsid w:val="00E43102"/>
    <w:rsid w:val="00E61E1B"/>
    <w:rsid w:val="00E63641"/>
    <w:rsid w:val="00E671D3"/>
    <w:rsid w:val="00E67746"/>
    <w:rsid w:val="00E67B69"/>
    <w:rsid w:val="00E70784"/>
    <w:rsid w:val="00E71085"/>
    <w:rsid w:val="00E71B7F"/>
    <w:rsid w:val="00E7504F"/>
    <w:rsid w:val="00E756F5"/>
    <w:rsid w:val="00E76AA7"/>
    <w:rsid w:val="00E91E1A"/>
    <w:rsid w:val="00E922C7"/>
    <w:rsid w:val="00E95523"/>
    <w:rsid w:val="00E96FBD"/>
    <w:rsid w:val="00EA05B7"/>
    <w:rsid w:val="00EA07DB"/>
    <w:rsid w:val="00EA42BF"/>
    <w:rsid w:val="00EA6ED4"/>
    <w:rsid w:val="00EA7501"/>
    <w:rsid w:val="00EB0DAD"/>
    <w:rsid w:val="00EB4D78"/>
    <w:rsid w:val="00EB4E9A"/>
    <w:rsid w:val="00EB5941"/>
    <w:rsid w:val="00EC0D65"/>
    <w:rsid w:val="00EC280A"/>
    <w:rsid w:val="00ED0B44"/>
    <w:rsid w:val="00ED2C55"/>
    <w:rsid w:val="00ED364A"/>
    <w:rsid w:val="00ED5620"/>
    <w:rsid w:val="00ED594F"/>
    <w:rsid w:val="00EE2888"/>
    <w:rsid w:val="00EE4C28"/>
    <w:rsid w:val="00EF100D"/>
    <w:rsid w:val="00EF1B24"/>
    <w:rsid w:val="00EF412D"/>
    <w:rsid w:val="00F07BF3"/>
    <w:rsid w:val="00F10DBD"/>
    <w:rsid w:val="00F1406D"/>
    <w:rsid w:val="00F16C22"/>
    <w:rsid w:val="00F20B49"/>
    <w:rsid w:val="00F22215"/>
    <w:rsid w:val="00F24446"/>
    <w:rsid w:val="00F271F0"/>
    <w:rsid w:val="00F27D42"/>
    <w:rsid w:val="00F3357A"/>
    <w:rsid w:val="00F33BFB"/>
    <w:rsid w:val="00F45D3B"/>
    <w:rsid w:val="00F51CE9"/>
    <w:rsid w:val="00F54B27"/>
    <w:rsid w:val="00F56A91"/>
    <w:rsid w:val="00F61909"/>
    <w:rsid w:val="00F7094E"/>
    <w:rsid w:val="00F70B3A"/>
    <w:rsid w:val="00F730AF"/>
    <w:rsid w:val="00F732E6"/>
    <w:rsid w:val="00F73C44"/>
    <w:rsid w:val="00F7544D"/>
    <w:rsid w:val="00F75928"/>
    <w:rsid w:val="00F8155F"/>
    <w:rsid w:val="00F836B6"/>
    <w:rsid w:val="00F83737"/>
    <w:rsid w:val="00F85A3F"/>
    <w:rsid w:val="00F869A7"/>
    <w:rsid w:val="00F8735D"/>
    <w:rsid w:val="00F9114F"/>
    <w:rsid w:val="00F91D45"/>
    <w:rsid w:val="00F93F9F"/>
    <w:rsid w:val="00F94302"/>
    <w:rsid w:val="00F9571A"/>
    <w:rsid w:val="00FA2EB7"/>
    <w:rsid w:val="00FA3E07"/>
    <w:rsid w:val="00FA5A40"/>
    <w:rsid w:val="00FA68DC"/>
    <w:rsid w:val="00FA7D10"/>
    <w:rsid w:val="00FA7E5C"/>
    <w:rsid w:val="00FB355F"/>
    <w:rsid w:val="00FC1100"/>
    <w:rsid w:val="00FC17AC"/>
    <w:rsid w:val="00FC40C1"/>
    <w:rsid w:val="00FC7E66"/>
    <w:rsid w:val="00FD11E6"/>
    <w:rsid w:val="00FD553E"/>
    <w:rsid w:val="00FD5FD8"/>
    <w:rsid w:val="00FD69BF"/>
    <w:rsid w:val="00FD6A11"/>
    <w:rsid w:val="00FE08B1"/>
    <w:rsid w:val="00FE5566"/>
    <w:rsid w:val="00FE595A"/>
    <w:rsid w:val="00FE6316"/>
    <w:rsid w:val="00FF11D5"/>
    <w:rsid w:val="00FF28AE"/>
    <w:rsid w:val="00FF56C7"/>
    <w:rsid w:val="00FF6E7C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DEA4F45"/>
  <w15:docId w15:val="{5CC30FFE-2D02-824E-926C-9FC1F7F8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410E3"/>
  </w:style>
  <w:style w:type="paragraph" w:styleId="Titre1">
    <w:name w:val="heading 1"/>
    <w:basedOn w:val="Normal"/>
    <w:next w:val="Normal"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pPr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yle1">
    <w:name w:val="Style1"/>
    <w:basedOn w:val="Normal"/>
    <w:rsid w:val="00CC224B"/>
    <w:pPr>
      <w:pBdr>
        <w:top w:val="nil"/>
        <w:left w:val="nil"/>
        <w:bottom w:val="nil"/>
        <w:right w:val="nil"/>
        <w:between w:val="nil"/>
      </w:pBdr>
      <w:tabs>
        <w:tab w:val="left" w:pos="284"/>
        <w:tab w:val="left" w:pos="426"/>
      </w:tabs>
      <w:spacing w:line="276" w:lineRule="auto"/>
      <w:ind w:left="720" w:hanging="720"/>
      <w:jc w:val="both"/>
    </w:pPr>
    <w:rPr>
      <w:rFonts w:ascii="Lato" w:eastAsia="Lato" w:hAnsi="Lato" w:cs="Lato"/>
      <w:b/>
      <w:color w:val="000000"/>
      <w:sz w:val="22"/>
      <w:szCs w:val="22"/>
    </w:rPr>
  </w:style>
  <w:style w:type="paragraph" w:customStyle="1" w:styleId="Style2">
    <w:name w:val="Style2"/>
    <w:basedOn w:val="Normal"/>
    <w:uiPriority w:val="99"/>
    <w:rsid w:val="00CC224B"/>
    <w:pPr>
      <w:pBdr>
        <w:top w:val="nil"/>
        <w:left w:val="nil"/>
        <w:bottom w:val="nil"/>
        <w:right w:val="nil"/>
        <w:between w:val="nil"/>
      </w:pBdr>
      <w:tabs>
        <w:tab w:val="left" w:pos="426"/>
      </w:tabs>
      <w:spacing w:line="276" w:lineRule="auto"/>
      <w:jc w:val="both"/>
    </w:pPr>
    <w:rPr>
      <w:rFonts w:ascii="Lato" w:eastAsia="Lato" w:hAnsi="Lato" w:cs="Lato"/>
      <w:color w:val="000000"/>
      <w:sz w:val="22"/>
      <w:szCs w:val="22"/>
    </w:rPr>
  </w:style>
  <w:style w:type="paragraph" w:customStyle="1" w:styleId="Style3">
    <w:name w:val="Style3"/>
    <w:basedOn w:val="Normal"/>
    <w:rsid w:val="00CC224B"/>
    <w:pPr>
      <w:pBdr>
        <w:top w:val="nil"/>
        <w:left w:val="nil"/>
        <w:bottom w:val="nil"/>
        <w:right w:val="nil"/>
        <w:between w:val="nil"/>
      </w:pBdr>
      <w:tabs>
        <w:tab w:val="left" w:pos="426"/>
      </w:tabs>
      <w:spacing w:line="276" w:lineRule="auto"/>
      <w:ind w:left="4536"/>
      <w:jc w:val="both"/>
    </w:pPr>
    <w:rPr>
      <w:rFonts w:ascii="Lato" w:eastAsia="Lato" w:hAnsi="Lato" w:cs="Lato"/>
      <w:color w:val="000000"/>
      <w:sz w:val="22"/>
      <w:szCs w:val="22"/>
    </w:rPr>
  </w:style>
  <w:style w:type="paragraph" w:styleId="Paragraphedeliste">
    <w:name w:val="List Paragraph"/>
    <w:aliases w:val="Liste couleur - Accent 11"/>
    <w:basedOn w:val="Normal"/>
    <w:link w:val="ParagraphedelisteCar"/>
    <w:uiPriority w:val="34"/>
    <w:qFormat/>
    <w:rsid w:val="00CC224B"/>
    <w:pPr>
      <w:ind w:left="720"/>
      <w:contextualSpacing/>
    </w:pPr>
  </w:style>
  <w:style w:type="paragraph" w:customStyle="1" w:styleId="Style5">
    <w:name w:val="Style5"/>
    <w:basedOn w:val="Paragraphedeliste"/>
    <w:rsid w:val="00363BD2"/>
    <w:pPr>
      <w:numPr>
        <w:numId w:val="6"/>
      </w:numPr>
      <w:tabs>
        <w:tab w:val="left" w:pos="284"/>
        <w:tab w:val="left" w:pos="1170"/>
      </w:tabs>
      <w:spacing w:line="276" w:lineRule="auto"/>
      <w:ind w:hanging="720"/>
    </w:pPr>
    <w:rPr>
      <w:rFonts w:ascii="Lato" w:eastAsiaTheme="minorHAnsi" w:hAnsi="Lato" w:cstheme="minorBidi"/>
      <w:b/>
      <w:sz w:val="22"/>
      <w:szCs w:val="22"/>
      <w:lang w:eastAsia="en-US"/>
    </w:rPr>
  </w:style>
  <w:style w:type="paragraph" w:customStyle="1" w:styleId="Style8">
    <w:name w:val="Style8"/>
    <w:basedOn w:val="Normal"/>
    <w:rsid w:val="00363BD2"/>
    <w:pPr>
      <w:numPr>
        <w:numId w:val="2"/>
      </w:numPr>
      <w:tabs>
        <w:tab w:val="left" w:pos="426"/>
        <w:tab w:val="left" w:pos="1170"/>
      </w:tabs>
      <w:spacing w:line="276" w:lineRule="auto"/>
      <w:ind w:left="0" w:firstLine="0"/>
      <w:contextualSpacing/>
      <w:jc w:val="both"/>
    </w:pPr>
    <w:rPr>
      <w:rFonts w:ascii="Lato" w:eastAsiaTheme="minorHAnsi" w:hAnsi="Lato" w:cstheme="minorBidi"/>
      <w:sz w:val="22"/>
      <w:szCs w:val="22"/>
      <w:lang w:eastAsia="en-US"/>
    </w:rPr>
  </w:style>
  <w:style w:type="paragraph" w:customStyle="1" w:styleId="Style14">
    <w:name w:val="Style14"/>
    <w:basedOn w:val="Normal"/>
    <w:rsid w:val="00363BD2"/>
    <w:pPr>
      <w:ind w:right="-148"/>
      <w:jc w:val="both"/>
    </w:pPr>
    <w:rPr>
      <w:rFonts w:ascii="Lato" w:eastAsiaTheme="minorHAnsi" w:hAnsi="Lato"/>
      <w:sz w:val="22"/>
      <w:szCs w:val="22"/>
    </w:rPr>
  </w:style>
  <w:style w:type="paragraph" w:customStyle="1" w:styleId="Style4">
    <w:name w:val="Style4"/>
    <w:basedOn w:val="Style1"/>
    <w:qFormat/>
    <w:rsid w:val="00363BD2"/>
    <w:pPr>
      <w:ind w:left="0" w:firstLine="0"/>
    </w:pPr>
    <w:rPr>
      <w:b w:val="0"/>
    </w:rPr>
  </w:style>
  <w:style w:type="paragraph" w:customStyle="1" w:styleId="Style6">
    <w:name w:val="Style6"/>
    <w:basedOn w:val="Style5"/>
    <w:rsid w:val="00363BD2"/>
    <w:pPr>
      <w:numPr>
        <w:numId w:val="0"/>
      </w:numPr>
      <w:spacing w:line="240" w:lineRule="auto"/>
      <w:jc w:val="both"/>
    </w:pPr>
    <w:rPr>
      <w:b w:val="0"/>
    </w:rPr>
  </w:style>
  <w:style w:type="character" w:customStyle="1" w:styleId="ParagraphedelisteCar">
    <w:name w:val="Paragraphe de liste Car"/>
    <w:aliases w:val="Liste couleur - Accent 11 Car"/>
    <w:link w:val="Paragraphedeliste"/>
    <w:uiPriority w:val="34"/>
    <w:locked/>
    <w:rsid w:val="00363BD2"/>
  </w:style>
  <w:style w:type="paragraph" w:customStyle="1" w:styleId="Style20">
    <w:name w:val="Style20"/>
    <w:basedOn w:val="Normal"/>
    <w:rsid w:val="00363BD2"/>
    <w:pPr>
      <w:spacing w:line="276" w:lineRule="auto"/>
      <w:jc w:val="both"/>
    </w:pPr>
    <w:rPr>
      <w:rFonts w:ascii="Century Gothic" w:eastAsiaTheme="minorHAnsi" w:hAnsi="Century Gothic"/>
      <w:sz w:val="20"/>
      <w:szCs w:val="20"/>
    </w:rPr>
  </w:style>
  <w:style w:type="paragraph" w:customStyle="1" w:styleId="Style16">
    <w:name w:val="Style16"/>
    <w:basedOn w:val="Style14"/>
    <w:rsid w:val="00363BD2"/>
    <w:pPr>
      <w:spacing w:line="276" w:lineRule="auto"/>
    </w:pPr>
  </w:style>
  <w:style w:type="character" w:customStyle="1" w:styleId="apple-converted-space">
    <w:name w:val="apple-converted-space"/>
    <w:basedOn w:val="Policepardfaut"/>
    <w:rsid w:val="00671741"/>
  </w:style>
  <w:style w:type="table" w:styleId="Grilledutableau">
    <w:name w:val="Table Grid"/>
    <w:basedOn w:val="TableauNormal"/>
    <w:uiPriority w:val="39"/>
    <w:rsid w:val="0086253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F659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F6594"/>
  </w:style>
  <w:style w:type="paragraph" w:styleId="Pieddepage">
    <w:name w:val="footer"/>
    <w:basedOn w:val="Normal"/>
    <w:link w:val="PieddepageCar"/>
    <w:uiPriority w:val="99"/>
    <w:unhideWhenUsed/>
    <w:rsid w:val="003F659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F6594"/>
  </w:style>
  <w:style w:type="paragraph" w:styleId="NormalWeb">
    <w:name w:val="Normal (Web)"/>
    <w:basedOn w:val="Normal"/>
    <w:uiPriority w:val="99"/>
    <w:unhideWhenUsed/>
    <w:rsid w:val="003F6594"/>
    <w:pPr>
      <w:spacing w:before="100" w:beforeAutospacing="1" w:after="100" w:afterAutospacing="1"/>
    </w:pPr>
  </w:style>
  <w:style w:type="paragraph" w:customStyle="1" w:styleId="Style7">
    <w:name w:val="Style7"/>
    <w:basedOn w:val="Normal"/>
    <w:rsid w:val="003F6594"/>
    <w:pPr>
      <w:tabs>
        <w:tab w:val="left" w:pos="1170"/>
      </w:tabs>
      <w:spacing w:line="276" w:lineRule="auto"/>
      <w:jc w:val="both"/>
    </w:pPr>
    <w:rPr>
      <w:rFonts w:ascii="Segoe UI Historic" w:eastAsia="Lato" w:hAnsi="Segoe UI Historic" w:cs="Segoe UI Historic"/>
      <w:color w:val="000000"/>
      <w:sz w:val="22"/>
      <w:szCs w:val="22"/>
    </w:rPr>
  </w:style>
  <w:style w:type="paragraph" w:customStyle="1" w:styleId="Style9">
    <w:name w:val="Style9"/>
    <w:basedOn w:val="Normal"/>
    <w:rsid w:val="009F275E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  <w:between w:val="nil"/>
      </w:pBdr>
      <w:spacing w:line="276" w:lineRule="auto"/>
      <w:jc w:val="center"/>
    </w:pPr>
    <w:rPr>
      <w:rFonts w:ascii="Segoe UI Historic" w:eastAsia="Lato" w:hAnsi="Segoe UI Historic" w:cs="Segoe UI Historic"/>
      <w:b/>
      <w:color w:val="000000"/>
      <w:sz w:val="22"/>
      <w:szCs w:val="22"/>
    </w:rPr>
  </w:style>
  <w:style w:type="paragraph" w:customStyle="1" w:styleId="Style10">
    <w:name w:val="Style10"/>
    <w:basedOn w:val="Style7"/>
    <w:rsid w:val="00F869A7"/>
    <w:rPr>
      <w:b/>
      <w:bCs/>
      <w:u w:val="single"/>
    </w:rPr>
  </w:style>
  <w:style w:type="paragraph" w:customStyle="1" w:styleId="Style11">
    <w:name w:val="Style11"/>
    <w:basedOn w:val="Style9"/>
    <w:rsid w:val="00F869A7"/>
  </w:style>
  <w:style w:type="paragraph" w:customStyle="1" w:styleId="Style12">
    <w:name w:val="Style12"/>
    <w:basedOn w:val="Normal"/>
    <w:rsid w:val="00833136"/>
    <w:pPr>
      <w:numPr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284"/>
        <w:tab w:val="left" w:pos="426"/>
      </w:tabs>
      <w:spacing w:line="276" w:lineRule="auto"/>
      <w:jc w:val="both"/>
    </w:pPr>
    <w:rPr>
      <w:rFonts w:ascii="Segoe UI Historic" w:eastAsia="Lato" w:hAnsi="Segoe UI Historic" w:cs="Segoe UI Historic"/>
      <w:b/>
      <w:color w:val="000000"/>
      <w:sz w:val="22"/>
      <w:szCs w:val="22"/>
    </w:rPr>
  </w:style>
  <w:style w:type="paragraph" w:customStyle="1" w:styleId="Style13">
    <w:name w:val="Style13"/>
    <w:basedOn w:val="Style12"/>
    <w:rsid w:val="00833136"/>
    <w:pPr>
      <w:ind w:left="0" w:firstLine="0"/>
    </w:pPr>
    <w:rPr>
      <w:b w:val="0"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6E2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E29"/>
    <w:rPr>
      <w:rFonts w:ascii="Segoe UI" w:hAnsi="Segoe UI" w:cs="Segoe UI"/>
      <w:sz w:val="18"/>
      <w:szCs w:val="18"/>
    </w:rPr>
  </w:style>
  <w:style w:type="character" w:styleId="Appelnotedebasdep">
    <w:name w:val="footnote reference"/>
    <w:uiPriority w:val="99"/>
    <w:rsid w:val="006627DB"/>
    <w:rPr>
      <w:rFonts w:ascii="Garamond" w:hAnsi="Garamond"/>
    </w:rPr>
  </w:style>
  <w:style w:type="paragraph" w:styleId="Notedebasdepage">
    <w:name w:val="footnote text"/>
    <w:basedOn w:val="Normal"/>
    <w:link w:val="NotedebasdepageCar"/>
    <w:rsid w:val="006627DB"/>
    <w:pPr>
      <w:jc w:val="both"/>
    </w:pPr>
    <w:rPr>
      <w:rFonts w:ascii="Century Schoolbook" w:hAnsi="Century Schoolbook"/>
      <w:i/>
      <w:iCs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6627DB"/>
    <w:rPr>
      <w:rFonts w:ascii="Century Schoolbook" w:hAnsi="Century Schoolbook"/>
      <w:i/>
      <w:iCs/>
      <w:sz w:val="20"/>
      <w:szCs w:val="20"/>
    </w:rPr>
  </w:style>
  <w:style w:type="paragraph" w:customStyle="1" w:styleId="Style23">
    <w:name w:val="Style23"/>
    <w:basedOn w:val="Normal"/>
    <w:rsid w:val="00501A6D"/>
    <w:pPr>
      <w:pBdr>
        <w:top w:val="nil"/>
        <w:left w:val="nil"/>
        <w:bottom w:val="nil"/>
        <w:right w:val="nil"/>
        <w:between w:val="nil"/>
      </w:pBdr>
      <w:tabs>
        <w:tab w:val="left" w:pos="284"/>
        <w:tab w:val="left" w:pos="426"/>
      </w:tabs>
      <w:spacing w:line="276" w:lineRule="auto"/>
      <w:ind w:left="720" w:hanging="720"/>
      <w:jc w:val="both"/>
    </w:pPr>
    <w:rPr>
      <w:rFonts w:ascii="Segoe UI Historic" w:eastAsia="Lato" w:hAnsi="Segoe UI Historic" w:cs="Segoe UI Historic"/>
      <w:b/>
      <w:color w:val="000000" w:themeColor="text1"/>
      <w:sz w:val="22"/>
      <w:szCs w:val="22"/>
    </w:rPr>
  </w:style>
  <w:style w:type="paragraph" w:customStyle="1" w:styleId="Style24">
    <w:name w:val="Style24"/>
    <w:basedOn w:val="Style23"/>
    <w:rsid w:val="00501A6D"/>
    <w:pPr>
      <w:ind w:left="0" w:firstLine="0"/>
    </w:pPr>
    <w:rPr>
      <w:b w:val="0"/>
      <w:bCs/>
    </w:rPr>
  </w:style>
  <w:style w:type="paragraph" w:customStyle="1" w:styleId="Style25">
    <w:name w:val="Style25"/>
    <w:basedOn w:val="Normal"/>
    <w:rsid w:val="00F7094E"/>
    <w:pPr>
      <w:pBdr>
        <w:top w:val="nil"/>
        <w:left w:val="nil"/>
        <w:bottom w:val="nil"/>
        <w:right w:val="nil"/>
        <w:between w:val="nil"/>
      </w:pBdr>
      <w:tabs>
        <w:tab w:val="left" w:pos="284"/>
        <w:tab w:val="left" w:pos="426"/>
      </w:tabs>
      <w:spacing w:line="276" w:lineRule="auto"/>
      <w:jc w:val="both"/>
    </w:pPr>
    <w:rPr>
      <w:rFonts w:ascii="Segoe UI Historic" w:eastAsia="Lato" w:hAnsi="Segoe UI Historic" w:cs="Segoe UI Historic"/>
      <w:b/>
      <w:bCs/>
      <w:color w:val="000000" w:themeColor="text1"/>
      <w:sz w:val="22"/>
      <w:szCs w:val="22"/>
      <w:u w:val="single"/>
    </w:rPr>
  </w:style>
  <w:style w:type="paragraph" w:customStyle="1" w:styleId="Style22">
    <w:name w:val="Style22"/>
    <w:basedOn w:val="Style1"/>
    <w:rsid w:val="001C4B57"/>
    <w:pPr>
      <w:ind w:left="0" w:firstLine="0"/>
    </w:pPr>
    <w:rPr>
      <w:rFonts w:ascii="Segoe UI Historic" w:hAnsi="Segoe UI Historic" w:cs="Segoe UI Historic"/>
      <w:b w:val="0"/>
      <w:color w:val="000000" w:themeColor="text1"/>
    </w:rPr>
  </w:style>
  <w:style w:type="paragraph" w:customStyle="1" w:styleId="Style17">
    <w:name w:val="Style17"/>
    <w:basedOn w:val="Style12"/>
    <w:rsid w:val="002A201F"/>
    <w:pPr>
      <w:numPr>
        <w:numId w:val="38"/>
      </w:numPr>
      <w:tabs>
        <w:tab w:val="num" w:pos="360"/>
      </w:tabs>
      <w:spacing w:line="240" w:lineRule="auto"/>
      <w:ind w:left="0" w:firstLine="0"/>
      <w:contextualSpacing/>
    </w:pPr>
    <w:rPr>
      <w:b w:val="0"/>
    </w:rPr>
  </w:style>
  <w:style w:type="paragraph" w:customStyle="1" w:styleId="Style18">
    <w:name w:val="Style18"/>
    <w:basedOn w:val="Style4"/>
    <w:rsid w:val="002A20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284"/>
        <w:tab w:val="clear" w:pos="426"/>
      </w:tabs>
      <w:spacing w:line="240" w:lineRule="auto"/>
      <w:ind w:left="3540"/>
      <w:contextualSpacing/>
    </w:pPr>
    <w:rPr>
      <w:rFonts w:ascii="Segoe UI Historic" w:eastAsiaTheme="minorHAnsi" w:hAnsi="Segoe UI Historic" w:cs="Segoe UI Historic"/>
      <w:b/>
      <w:bCs/>
      <w:color w:val="auto"/>
      <w:lang w:eastAsia="en-US"/>
    </w:rPr>
  </w:style>
  <w:style w:type="paragraph" w:customStyle="1" w:styleId="Paveacte">
    <w:name w:val="Pave acte"/>
    <w:basedOn w:val="Normal"/>
    <w:link w:val="PaveacteCar"/>
    <w:rsid w:val="00570ED4"/>
    <w:pPr>
      <w:jc w:val="both"/>
    </w:pPr>
    <w:rPr>
      <w:rFonts w:ascii="Arial" w:hAnsi="Arial"/>
      <w:szCs w:val="20"/>
    </w:rPr>
  </w:style>
  <w:style w:type="character" w:customStyle="1" w:styleId="PaveacteCar">
    <w:name w:val="Pave acte Car"/>
    <w:link w:val="Paveacte"/>
    <w:locked/>
    <w:rsid w:val="00570ED4"/>
    <w:rPr>
      <w:rFonts w:ascii="Arial" w:hAnsi="Arial"/>
      <w:szCs w:val="20"/>
    </w:rPr>
  </w:style>
  <w:style w:type="paragraph" w:customStyle="1" w:styleId="Style21">
    <w:name w:val="Style21"/>
    <w:basedOn w:val="Style20"/>
    <w:rsid w:val="00570ED4"/>
    <w:pPr>
      <w:numPr>
        <w:numId w:val="39"/>
      </w:numPr>
      <w:pBdr>
        <w:top w:val="nil"/>
        <w:left w:val="nil"/>
        <w:bottom w:val="nil"/>
        <w:right w:val="nil"/>
        <w:between w:val="nil"/>
      </w:pBdr>
      <w:spacing w:line="240" w:lineRule="auto"/>
      <w:contextualSpacing/>
    </w:pPr>
    <w:rPr>
      <w:rFonts w:ascii="Segoe UI Historic" w:eastAsia="Lato" w:hAnsi="Segoe UI Historic" w:cs="Segoe UI Historic"/>
      <w:bCs/>
      <w:color w:val="000000"/>
      <w:sz w:val="22"/>
      <w:szCs w:val="22"/>
    </w:rPr>
  </w:style>
  <w:style w:type="paragraph" w:customStyle="1" w:styleId="Style15">
    <w:name w:val="Style15"/>
    <w:basedOn w:val="Style11"/>
    <w:qFormat/>
    <w:rsid w:val="008146D9"/>
    <w:pPr>
      <w:spacing w:line="240" w:lineRule="auto"/>
      <w:contextualSpacing/>
    </w:pPr>
  </w:style>
  <w:style w:type="paragraph" w:customStyle="1" w:styleId="Style19">
    <w:name w:val="Style19"/>
    <w:basedOn w:val="Style12"/>
    <w:qFormat/>
    <w:rsid w:val="008146D9"/>
    <w:pPr>
      <w:spacing w:line="240" w:lineRule="auto"/>
      <w:ind w:left="0" w:firstLine="0"/>
      <w:contextualSpacing/>
    </w:pPr>
    <w:rPr>
      <w:b w:val="0"/>
      <w:color w:val="auto"/>
    </w:rPr>
  </w:style>
  <w:style w:type="paragraph" w:customStyle="1" w:styleId="Style26">
    <w:name w:val="Style26"/>
    <w:basedOn w:val="Normal"/>
    <w:qFormat/>
    <w:rsid w:val="008146D9"/>
    <w:pPr>
      <w:pBdr>
        <w:top w:val="nil"/>
        <w:left w:val="nil"/>
        <w:bottom w:val="nil"/>
        <w:right w:val="nil"/>
        <w:between w:val="nil"/>
      </w:pBdr>
      <w:tabs>
        <w:tab w:val="left" w:pos="426"/>
      </w:tabs>
      <w:contextualSpacing/>
      <w:jc w:val="both"/>
    </w:pPr>
    <w:rPr>
      <w:rFonts w:ascii="Segoe UI Historic" w:eastAsia="Lato" w:hAnsi="Segoe UI Historic" w:cs="Segoe UI Historic"/>
      <w:bCs/>
      <w:color w:val="000000"/>
      <w:sz w:val="22"/>
      <w:szCs w:val="22"/>
    </w:rPr>
  </w:style>
  <w:style w:type="paragraph" w:customStyle="1" w:styleId="Style27">
    <w:name w:val="Style27"/>
    <w:basedOn w:val="Style3"/>
    <w:qFormat/>
    <w:rsid w:val="00282A23"/>
    <w:pPr>
      <w:spacing w:line="240" w:lineRule="auto"/>
      <w:contextualSpacing/>
    </w:pPr>
    <w:rPr>
      <w:rFonts w:ascii="Segoe UI Historic" w:hAnsi="Segoe UI Historic" w:cs="Segoe UI Historic"/>
      <w:b/>
      <w:color w:val="000000" w:themeColor="text1"/>
    </w:rPr>
  </w:style>
  <w:style w:type="paragraph" w:customStyle="1" w:styleId="Style28">
    <w:name w:val="Style28"/>
    <w:basedOn w:val="Style27"/>
    <w:rsid w:val="00C335DB"/>
  </w:style>
  <w:style w:type="paragraph" w:customStyle="1" w:styleId="Style29">
    <w:name w:val="Style29"/>
    <w:basedOn w:val="Style27"/>
    <w:qFormat/>
    <w:rsid w:val="001D407A"/>
    <w:rPr>
      <w:b w:val="0"/>
      <w:i/>
      <w:color w:val="A6A6A6" w:themeColor="background1" w:themeShade="A6"/>
      <w:sz w:val="20"/>
      <w:szCs w:val="20"/>
    </w:rPr>
  </w:style>
  <w:style w:type="paragraph" w:customStyle="1" w:styleId="yiv7564577268msonormal">
    <w:name w:val="yiv7564577268msonormal"/>
    <w:basedOn w:val="Normal"/>
    <w:rsid w:val="0050584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6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65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9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8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1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0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6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0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7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8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5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2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5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6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25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4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6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2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8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4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1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7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7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072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4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6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8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6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59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7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5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8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8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T7/3%20-%20Assignation%20en%20divorce%20AOURAOU,%2023%20mars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927208-099B-AE4F-895F-1BDFA8D20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3 - Assignation en divorce AOURAOU, 23 mars 2022.dotx</Template>
  <TotalTime>10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omar aouraou</cp:lastModifiedBy>
  <cp:revision>1</cp:revision>
  <cp:lastPrinted>2021-12-21T16:32:00Z</cp:lastPrinted>
  <dcterms:created xsi:type="dcterms:W3CDTF">2025-05-24T13:13:00Z</dcterms:created>
  <dcterms:modified xsi:type="dcterms:W3CDTF">2025-05-28T13:24:00Z</dcterms:modified>
  <cp:category/>
</cp:coreProperties>
</file>